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E3389CD" w14:textId="44447257" w:rsidR="00EB3741" w:rsidRPr="00181CD5" w:rsidRDefault="00EB3741" w:rsidP="00EB3741">
      <w:pPr>
        <w:spacing w:after="0" w:line="240" w:lineRule="auto"/>
        <w:rPr>
          <w:rFonts w:ascii="VAG Rounded Std" w:hAnsi="VAG Rounded Std"/>
          <w:color w:val="595959" w:themeColor="text1" w:themeTint="A6"/>
          <w:sz w:val="56"/>
          <w:szCs w:val="56"/>
        </w:rPr>
      </w:pPr>
      <w:r w:rsidRPr="00181CD5">
        <w:rPr>
          <w:rFonts w:ascii="VAG Rounded Std" w:hAnsi="VAG Rounded Std"/>
          <w:color w:val="595959" w:themeColor="text1" w:themeTint="A6"/>
          <w:sz w:val="56"/>
          <w:szCs w:val="56"/>
        </w:rPr>
        <w:t>Family Action Young Carers</w:t>
      </w:r>
    </w:p>
    <w:p w14:paraId="2A3A6D6B" w14:textId="5CA9414F" w:rsidR="00EB3741" w:rsidRPr="00181CD5" w:rsidRDefault="00EB3741" w:rsidP="00EB3741">
      <w:pPr>
        <w:spacing w:after="0" w:line="240" w:lineRule="auto"/>
        <w:rPr>
          <w:rFonts w:ascii="VAG Rounded Std" w:hAnsi="VAG Rounded Std"/>
          <w:color w:val="595959" w:themeColor="text1" w:themeTint="A6"/>
          <w:sz w:val="44"/>
          <w:szCs w:val="44"/>
        </w:rPr>
      </w:pPr>
      <w:r w:rsidRPr="00181CD5">
        <w:rPr>
          <w:rFonts w:ascii="VAG Rounded Std" w:hAnsi="VAG Rounded Std"/>
          <w:color w:val="595959" w:themeColor="text1" w:themeTint="A6"/>
          <w:sz w:val="44"/>
          <w:szCs w:val="44"/>
        </w:rPr>
        <w:t xml:space="preserve">2023/24 </w:t>
      </w:r>
      <w:r w:rsidR="000B2660">
        <w:rPr>
          <w:rFonts w:ascii="VAG Rounded Std" w:hAnsi="VAG Rounded Std"/>
          <w:color w:val="595959" w:themeColor="text1" w:themeTint="A6"/>
          <w:sz w:val="44"/>
          <w:szCs w:val="44"/>
        </w:rPr>
        <w:t xml:space="preserve">Professionals </w:t>
      </w:r>
      <w:r w:rsidRPr="00181CD5">
        <w:rPr>
          <w:rFonts w:ascii="VAG Rounded Std" w:hAnsi="VAG Rounded Std"/>
          <w:color w:val="595959" w:themeColor="text1" w:themeTint="A6"/>
          <w:sz w:val="44"/>
          <w:szCs w:val="44"/>
        </w:rPr>
        <w:t>Training Schedule</w:t>
      </w:r>
    </w:p>
    <w:p w14:paraId="376E914F" w14:textId="09F799DB" w:rsidR="00181CD5" w:rsidRDefault="00181CD5" w:rsidP="00A131A5">
      <w:pPr>
        <w:spacing w:after="0" w:line="240" w:lineRule="auto"/>
        <w:jc w:val="both"/>
        <w:rPr>
          <w:rFonts w:ascii="VAG Rounded Std" w:hAnsi="VAG Rounded Std"/>
          <w:color w:val="595959" w:themeColor="text1" w:themeTint="A6"/>
        </w:rPr>
      </w:pPr>
      <w:r w:rsidRPr="00181CD5">
        <w:rPr>
          <w:rFonts w:ascii="VAG Rounded Std" w:hAnsi="VAG Rounded Std" w:cs="Arial"/>
          <w:color w:val="595959" w:themeColor="text1" w:themeTint="A6"/>
        </w:rPr>
        <w:t xml:space="preserve">Family Action Young Carers are </w:t>
      </w:r>
      <w:r w:rsidR="00B75558">
        <w:rPr>
          <w:rFonts w:ascii="VAG Rounded Std" w:hAnsi="VAG Rounded Std" w:cs="Arial"/>
          <w:color w:val="595959" w:themeColor="text1" w:themeTint="A6"/>
        </w:rPr>
        <w:t>delivering</w:t>
      </w:r>
      <w:r w:rsidRPr="00181CD5">
        <w:rPr>
          <w:rFonts w:ascii="VAG Rounded Std" w:hAnsi="VAG Rounded Std" w:cs="Arial"/>
          <w:color w:val="595959" w:themeColor="text1" w:themeTint="A6"/>
        </w:rPr>
        <w:t xml:space="preserve"> a series of information and training sessions throughout this next academic year. These sessions are open to all professionals </w:t>
      </w:r>
      <w:r w:rsidRPr="00181CD5">
        <w:rPr>
          <w:rFonts w:ascii="VAG Rounded Std" w:hAnsi="VAG Rounded Std"/>
          <w:color w:val="595959" w:themeColor="text1" w:themeTint="A6"/>
        </w:rPr>
        <w:t xml:space="preserve">regardless of whether your work is with children, young </w:t>
      </w:r>
      <w:proofErr w:type="gramStart"/>
      <w:r w:rsidRPr="00181CD5">
        <w:rPr>
          <w:rFonts w:ascii="VAG Rounded Std" w:hAnsi="VAG Rounded Std"/>
          <w:color w:val="595959" w:themeColor="text1" w:themeTint="A6"/>
        </w:rPr>
        <w:t>people</w:t>
      </w:r>
      <w:proofErr w:type="gramEnd"/>
      <w:r w:rsidRPr="00181CD5">
        <w:rPr>
          <w:rFonts w:ascii="VAG Rounded Std" w:hAnsi="VAG Rounded Std"/>
          <w:color w:val="595959" w:themeColor="text1" w:themeTint="A6"/>
        </w:rPr>
        <w:t xml:space="preserve"> or adults. </w:t>
      </w:r>
    </w:p>
    <w:p w14:paraId="037BFBB6" w14:textId="77777777" w:rsidR="004B2939" w:rsidRPr="00181CD5" w:rsidRDefault="004B2939" w:rsidP="00A131A5">
      <w:pPr>
        <w:spacing w:after="0" w:line="240" w:lineRule="auto"/>
        <w:jc w:val="both"/>
        <w:rPr>
          <w:rFonts w:ascii="VAG Rounded Std" w:hAnsi="VAG Rounded Std"/>
          <w:color w:val="595959" w:themeColor="text1" w:themeTint="A6"/>
        </w:rPr>
      </w:pPr>
    </w:p>
    <w:p w14:paraId="6E2B9B53" w14:textId="2BA5778F" w:rsidR="00103AEE" w:rsidRDefault="00B75558" w:rsidP="00A131A5">
      <w:pPr>
        <w:spacing w:after="0" w:line="240" w:lineRule="auto"/>
        <w:jc w:val="both"/>
        <w:rPr>
          <w:rFonts w:ascii="VAG Rounded Std" w:hAnsi="VAG Rounded Std" w:cs="Arial"/>
          <w:color w:val="595959" w:themeColor="text1" w:themeTint="A6"/>
        </w:rPr>
      </w:pPr>
      <w:r>
        <w:rPr>
          <w:rFonts w:ascii="VAG Rounded Std" w:hAnsi="VAG Rounded Std" w:cs="Arial"/>
          <w:color w:val="595959" w:themeColor="text1" w:themeTint="A6"/>
        </w:rPr>
        <w:t xml:space="preserve">All training is free to attend. </w:t>
      </w:r>
      <w:r w:rsidR="00181CD5" w:rsidRPr="00181CD5">
        <w:rPr>
          <w:rFonts w:ascii="VAG Rounded Std" w:hAnsi="VAG Rounded Std" w:cs="Arial"/>
          <w:color w:val="595959" w:themeColor="text1" w:themeTint="A6"/>
        </w:rPr>
        <w:t>Please see full details below of the sessions on offer and links to register to attend. For further enquiries, please contact our team a</w:t>
      </w:r>
      <w:r w:rsidR="00A131A5">
        <w:rPr>
          <w:rFonts w:ascii="VAG Rounded Std" w:hAnsi="VAG Rounded Std" w:cs="Arial"/>
          <w:color w:val="595959" w:themeColor="text1" w:themeTint="A6"/>
        </w:rPr>
        <w:t xml:space="preserve">t </w:t>
      </w:r>
      <w:hyperlink r:id="rId11" w:history="1">
        <w:r w:rsidR="00A131A5" w:rsidRPr="00401EE9">
          <w:rPr>
            <w:rStyle w:val="Hyperlink"/>
            <w:rFonts w:ascii="VAG Rounded Std" w:hAnsi="VAG Rounded Std" w:cs="Arial"/>
          </w:rPr>
          <w:t>rbwm.yc@family-action.org.uk</w:t>
        </w:r>
      </w:hyperlink>
      <w:r w:rsidR="00A131A5">
        <w:rPr>
          <w:rFonts w:ascii="VAG Rounded Std" w:hAnsi="VAG Rounded Std" w:cs="Arial"/>
          <w:color w:val="595959" w:themeColor="text1" w:themeTint="A6"/>
        </w:rPr>
        <w:t xml:space="preserve"> </w:t>
      </w:r>
    </w:p>
    <w:p w14:paraId="71997D23" w14:textId="77777777" w:rsidR="004B2939" w:rsidRDefault="004B2939" w:rsidP="00A131A5">
      <w:pPr>
        <w:spacing w:after="0" w:line="240" w:lineRule="auto"/>
        <w:jc w:val="both"/>
        <w:rPr>
          <w:rFonts w:ascii="VAG Rounded Std" w:hAnsi="VAG Rounded Std" w:cs="Arial"/>
          <w:color w:val="595959" w:themeColor="text1" w:themeTint="A6"/>
        </w:rPr>
      </w:pPr>
    </w:p>
    <w:p w14:paraId="6B15DC99" w14:textId="77777777" w:rsidR="004B2939" w:rsidRDefault="00010D66" w:rsidP="00A131A5">
      <w:pPr>
        <w:spacing w:after="0" w:line="240" w:lineRule="auto"/>
        <w:jc w:val="both"/>
        <w:rPr>
          <w:rFonts w:ascii="VAG Rounded Std" w:hAnsi="VAG Rounded Std" w:cs="Arial"/>
          <w:color w:val="595959" w:themeColor="text1" w:themeTint="A6"/>
        </w:rPr>
      </w:pPr>
      <w:r>
        <w:rPr>
          <w:rFonts w:ascii="VAG Rounded Std" w:hAnsi="VAG Rounded Std" w:cs="Arial"/>
          <w:color w:val="595959" w:themeColor="text1" w:themeTint="A6"/>
        </w:rPr>
        <w:t xml:space="preserve">Please visit our </w:t>
      </w:r>
      <w:hyperlink r:id="rId12" w:history="1">
        <w:r w:rsidRPr="00010D66">
          <w:rPr>
            <w:rStyle w:val="Hyperlink"/>
            <w:rFonts w:ascii="VAG Rounded Std" w:hAnsi="VAG Rounded Std" w:cs="Arial"/>
          </w:rPr>
          <w:t>website</w:t>
        </w:r>
      </w:hyperlink>
      <w:r>
        <w:rPr>
          <w:rFonts w:ascii="VAG Rounded Std" w:hAnsi="VAG Rounded Std" w:cs="Arial"/>
          <w:color w:val="595959" w:themeColor="text1" w:themeTint="A6"/>
        </w:rPr>
        <w:t xml:space="preserve"> for further information about our service and resources for professionals and families.</w:t>
      </w:r>
    </w:p>
    <w:p w14:paraId="1C7E9544" w14:textId="2862A30C" w:rsidR="00010D66" w:rsidRPr="00181CD5" w:rsidRDefault="00010D66" w:rsidP="004B2939">
      <w:pPr>
        <w:spacing w:after="0" w:line="240" w:lineRule="auto"/>
        <w:rPr>
          <w:rFonts w:ascii="VAG Rounded Std" w:hAnsi="VAG Rounded Std"/>
          <w:color w:val="595959" w:themeColor="text1" w:themeTint="A6"/>
        </w:rPr>
      </w:pPr>
      <w:r>
        <w:rPr>
          <w:rFonts w:ascii="VAG Rounded Std" w:hAnsi="VAG Rounded Std" w:cs="Arial"/>
          <w:color w:val="595959" w:themeColor="text1" w:themeTint="A6"/>
        </w:rPr>
        <w:t xml:space="preserve"> </w:t>
      </w:r>
    </w:p>
    <w:tbl>
      <w:tblPr>
        <w:tblStyle w:val="TableGrid"/>
        <w:tblW w:w="0" w:type="auto"/>
        <w:tblLook w:val="04A0" w:firstRow="1" w:lastRow="0" w:firstColumn="1" w:lastColumn="0" w:noHBand="0" w:noVBand="1"/>
      </w:tblPr>
      <w:tblGrid>
        <w:gridCol w:w="10053"/>
      </w:tblGrid>
      <w:tr w:rsidR="00181CD5" w:rsidRPr="00181CD5" w14:paraId="68A790AC" w14:textId="77777777" w:rsidTr="003E3293">
        <w:tc>
          <w:tcPr>
            <w:tcW w:w="10054" w:type="dxa"/>
            <w:shd w:val="clear" w:color="auto" w:fill="B3EBFF"/>
          </w:tcPr>
          <w:p w14:paraId="23578037" w14:textId="77777777" w:rsidR="00103AEE" w:rsidRPr="00181CD5" w:rsidRDefault="00103AEE" w:rsidP="003E3293">
            <w:pPr>
              <w:jc w:val="center"/>
              <w:rPr>
                <w:rFonts w:ascii="VAG Rounded Std" w:hAnsi="VAG Rounded Std"/>
                <w:b/>
                <w:bCs/>
                <w:color w:val="595959" w:themeColor="text1" w:themeTint="A6"/>
                <w:sz w:val="28"/>
                <w:szCs w:val="28"/>
              </w:rPr>
            </w:pPr>
            <w:r w:rsidRPr="00181CD5">
              <w:rPr>
                <w:rFonts w:ascii="VAG Rounded Std" w:hAnsi="VAG Rounded Std"/>
                <w:b/>
                <w:bCs/>
                <w:color w:val="595959" w:themeColor="text1" w:themeTint="A6"/>
                <w:sz w:val="28"/>
                <w:szCs w:val="28"/>
              </w:rPr>
              <w:t xml:space="preserve">An Introduction to Young Carers  </w:t>
            </w:r>
          </w:p>
          <w:p w14:paraId="6EDE7E7E" w14:textId="77777777" w:rsidR="00103AEE" w:rsidRPr="00181CD5" w:rsidRDefault="00103AEE" w:rsidP="003E3293">
            <w:pPr>
              <w:pStyle w:val="NormalWeb"/>
              <w:spacing w:before="0" w:beforeAutospacing="0" w:after="0" w:afterAutospacing="0"/>
              <w:jc w:val="center"/>
              <w:rPr>
                <w:rFonts w:ascii="VAG Rounded Std" w:hAnsi="VAG Rounded Std"/>
                <w:color w:val="595959" w:themeColor="text1" w:themeTint="A6"/>
                <w:sz w:val="28"/>
                <w:szCs w:val="28"/>
              </w:rPr>
            </w:pPr>
            <w:r w:rsidRPr="00181CD5">
              <w:rPr>
                <w:rFonts w:ascii="VAG Rounded Std" w:hAnsi="VAG Rounded Std"/>
                <w:color w:val="595959" w:themeColor="text1" w:themeTint="A6"/>
                <w:sz w:val="28"/>
                <w:szCs w:val="28"/>
              </w:rPr>
              <w:t>(1 hour virtual)</w:t>
            </w:r>
          </w:p>
        </w:tc>
      </w:tr>
      <w:tr w:rsidR="00181CD5" w:rsidRPr="00181CD5" w14:paraId="06076494" w14:textId="77777777" w:rsidTr="003E3293">
        <w:tc>
          <w:tcPr>
            <w:tcW w:w="10054" w:type="dxa"/>
            <w:shd w:val="clear" w:color="auto" w:fill="E7F9FF"/>
          </w:tcPr>
          <w:p w14:paraId="7F65FBB5" w14:textId="0A1D9B69" w:rsidR="00103AEE" w:rsidRDefault="00103AEE" w:rsidP="003E3293">
            <w:pPr>
              <w:rPr>
                <w:rFonts w:ascii="VAG Rounded Std" w:hAnsi="VAG Rounded Std"/>
                <w:color w:val="595959" w:themeColor="text1" w:themeTint="A6"/>
              </w:rPr>
            </w:pPr>
            <w:r w:rsidRPr="00181CD5">
              <w:rPr>
                <w:rFonts w:ascii="VAG Rounded Std" w:hAnsi="VAG Rounded Std"/>
                <w:color w:val="595959" w:themeColor="text1" w:themeTint="A6"/>
              </w:rPr>
              <w:t>This webinar is designed to raise awareness o</w:t>
            </w:r>
            <w:r w:rsidR="00F94267">
              <w:rPr>
                <w:rFonts w:ascii="VAG Rounded Std" w:hAnsi="VAG Rounded Std"/>
                <w:color w:val="595959" w:themeColor="text1" w:themeTint="A6"/>
              </w:rPr>
              <w:t>f</w:t>
            </w:r>
            <w:r w:rsidRPr="00181CD5">
              <w:rPr>
                <w:rFonts w:ascii="VAG Rounded Std" w:hAnsi="VAG Rounded Std"/>
                <w:color w:val="595959" w:themeColor="text1" w:themeTint="A6"/>
              </w:rPr>
              <w:t xml:space="preserve"> young carers, improve understanding on the challenges young carers may face and support practitioners to be more equipped to identify and support young carers in their own area of practice regardless of whether your work is with children, young </w:t>
            </w:r>
            <w:proofErr w:type="gramStart"/>
            <w:r w:rsidRPr="00181CD5">
              <w:rPr>
                <w:rFonts w:ascii="VAG Rounded Std" w:hAnsi="VAG Rounded Std"/>
                <w:color w:val="595959" w:themeColor="text1" w:themeTint="A6"/>
              </w:rPr>
              <w:t>people</w:t>
            </w:r>
            <w:proofErr w:type="gramEnd"/>
            <w:r w:rsidRPr="00181CD5">
              <w:rPr>
                <w:rFonts w:ascii="VAG Rounded Std" w:hAnsi="VAG Rounded Std"/>
                <w:color w:val="595959" w:themeColor="text1" w:themeTint="A6"/>
              </w:rPr>
              <w:t xml:space="preserve"> or adults. </w:t>
            </w:r>
          </w:p>
          <w:p w14:paraId="2A8DFF6A" w14:textId="77777777" w:rsidR="006D3760" w:rsidRDefault="006D3760" w:rsidP="003E3293">
            <w:pPr>
              <w:rPr>
                <w:rFonts w:ascii="VAG Rounded Std" w:hAnsi="VAG Rounded Std"/>
                <w:color w:val="595959" w:themeColor="text1" w:themeTint="A6"/>
              </w:rPr>
            </w:pPr>
          </w:p>
          <w:p w14:paraId="496EFB15" w14:textId="7CAD871A" w:rsidR="006D3760" w:rsidRPr="005C73FB" w:rsidRDefault="006D3760" w:rsidP="006D3760">
            <w:pPr>
              <w:pStyle w:val="NormalWeb"/>
              <w:spacing w:before="0" w:beforeAutospacing="0" w:after="0" w:afterAutospacing="0"/>
              <w:rPr>
                <w:rFonts w:ascii="VAG Rounded Std" w:hAnsi="VAG Rounded Std"/>
                <w:b/>
                <w:bCs/>
                <w:color w:val="595959" w:themeColor="text1" w:themeTint="A6"/>
                <w:sz w:val="22"/>
                <w:szCs w:val="22"/>
              </w:rPr>
            </w:pPr>
            <w:r w:rsidRPr="005C73FB">
              <w:rPr>
                <w:rFonts w:ascii="VAG Rounded Std" w:hAnsi="VAG Rounded Std"/>
                <w:b/>
                <w:bCs/>
                <w:color w:val="595959" w:themeColor="text1" w:themeTint="A6"/>
                <w:sz w:val="22"/>
                <w:szCs w:val="22"/>
              </w:rPr>
              <w:t>19</w:t>
            </w:r>
            <w:r w:rsidRPr="005C73FB">
              <w:rPr>
                <w:rFonts w:ascii="VAG Rounded Std" w:hAnsi="VAG Rounded Std"/>
                <w:b/>
                <w:bCs/>
                <w:color w:val="595959" w:themeColor="text1" w:themeTint="A6"/>
                <w:sz w:val="22"/>
                <w:szCs w:val="22"/>
                <w:vertAlign w:val="superscript"/>
              </w:rPr>
              <w:t>th</w:t>
            </w:r>
            <w:r w:rsidRPr="005C73FB">
              <w:rPr>
                <w:rFonts w:ascii="VAG Rounded Std" w:hAnsi="VAG Rounded Std"/>
                <w:b/>
                <w:bCs/>
                <w:color w:val="595959" w:themeColor="text1" w:themeTint="A6"/>
                <w:sz w:val="22"/>
                <w:szCs w:val="22"/>
              </w:rPr>
              <w:t xml:space="preserve"> September 2023, 9:15 – 10am</w:t>
            </w:r>
            <w:r w:rsidR="00153189">
              <w:rPr>
                <w:rFonts w:ascii="VAG Rounded Std" w:hAnsi="VAG Rounded Std"/>
                <w:b/>
                <w:bCs/>
                <w:color w:val="595959" w:themeColor="text1" w:themeTint="A6"/>
                <w:sz w:val="22"/>
                <w:szCs w:val="22"/>
              </w:rPr>
              <w:t xml:space="preserve"> </w:t>
            </w:r>
            <w:r w:rsidR="002C5D17">
              <w:rPr>
                <w:rFonts w:ascii="VAG Rounded Std" w:hAnsi="VAG Rounded Std"/>
                <w:b/>
                <w:bCs/>
                <w:color w:val="595959" w:themeColor="text1" w:themeTint="A6"/>
                <w:sz w:val="22"/>
                <w:szCs w:val="22"/>
              </w:rPr>
              <w:t>|</w:t>
            </w:r>
            <w:r>
              <w:rPr>
                <w:rFonts w:ascii="VAG Rounded Std" w:hAnsi="VAG Rounded Std"/>
                <w:b/>
                <w:bCs/>
                <w:color w:val="595959" w:themeColor="text1" w:themeTint="A6"/>
                <w:sz w:val="22"/>
                <w:szCs w:val="22"/>
              </w:rPr>
              <w:t xml:space="preserve"> </w:t>
            </w:r>
            <w:hyperlink r:id="rId13" w:history="1">
              <w:r w:rsidRPr="004B2957">
                <w:rPr>
                  <w:rStyle w:val="Hyperlink"/>
                  <w:rFonts w:ascii="VAG Rounded Std" w:hAnsi="VAG Rounded Std"/>
                  <w:sz w:val="22"/>
                  <w:szCs w:val="22"/>
                </w:rPr>
                <w:t>Register here</w:t>
              </w:r>
            </w:hyperlink>
            <w:r>
              <w:rPr>
                <w:rFonts w:ascii="VAG Rounded Std" w:hAnsi="VAG Rounded Std"/>
                <w:b/>
                <w:bCs/>
                <w:color w:val="595959" w:themeColor="text1" w:themeTint="A6"/>
                <w:sz w:val="22"/>
                <w:szCs w:val="22"/>
              </w:rPr>
              <w:t xml:space="preserve"> </w:t>
            </w:r>
          </w:p>
          <w:p w14:paraId="41A33BBB" w14:textId="29BB5E4D" w:rsidR="006D3760" w:rsidRPr="005C73FB" w:rsidRDefault="006D3760" w:rsidP="006D3760">
            <w:pPr>
              <w:pStyle w:val="NormalWeb"/>
              <w:spacing w:before="0" w:beforeAutospacing="0" w:after="0" w:afterAutospacing="0"/>
              <w:rPr>
                <w:rFonts w:ascii="VAG Rounded Std" w:hAnsi="VAG Rounded Std"/>
                <w:b/>
                <w:bCs/>
                <w:color w:val="595959" w:themeColor="text1" w:themeTint="A6"/>
                <w:sz w:val="22"/>
                <w:szCs w:val="22"/>
              </w:rPr>
            </w:pPr>
            <w:r w:rsidRPr="005C73FB">
              <w:rPr>
                <w:rFonts w:ascii="VAG Rounded Std" w:hAnsi="VAG Rounded Std"/>
                <w:b/>
                <w:bCs/>
                <w:color w:val="595959" w:themeColor="text1" w:themeTint="A6"/>
                <w:sz w:val="22"/>
                <w:szCs w:val="22"/>
              </w:rPr>
              <w:t>9</w:t>
            </w:r>
            <w:r w:rsidRPr="005C73FB">
              <w:rPr>
                <w:rFonts w:ascii="VAG Rounded Std" w:hAnsi="VAG Rounded Std"/>
                <w:b/>
                <w:bCs/>
                <w:color w:val="595959" w:themeColor="text1" w:themeTint="A6"/>
                <w:sz w:val="22"/>
                <w:szCs w:val="22"/>
                <w:vertAlign w:val="superscript"/>
              </w:rPr>
              <w:t>th</w:t>
            </w:r>
            <w:r w:rsidRPr="005C73FB">
              <w:rPr>
                <w:rFonts w:ascii="VAG Rounded Std" w:hAnsi="VAG Rounded Std"/>
                <w:b/>
                <w:bCs/>
                <w:color w:val="595959" w:themeColor="text1" w:themeTint="A6"/>
                <w:sz w:val="22"/>
                <w:szCs w:val="22"/>
              </w:rPr>
              <w:t xml:space="preserve"> January 2024, 9:15 – 10am</w:t>
            </w:r>
            <w:r w:rsidR="002C5D17">
              <w:rPr>
                <w:rFonts w:ascii="VAG Rounded Std" w:hAnsi="VAG Rounded Std"/>
                <w:b/>
                <w:bCs/>
                <w:color w:val="595959" w:themeColor="text1" w:themeTint="A6"/>
                <w:sz w:val="22"/>
                <w:szCs w:val="22"/>
              </w:rPr>
              <w:t xml:space="preserve"> |</w:t>
            </w:r>
            <w:r>
              <w:rPr>
                <w:rFonts w:ascii="VAG Rounded Std" w:hAnsi="VAG Rounded Std"/>
                <w:b/>
                <w:bCs/>
                <w:color w:val="595959" w:themeColor="text1" w:themeTint="A6"/>
                <w:sz w:val="22"/>
                <w:szCs w:val="22"/>
              </w:rPr>
              <w:t xml:space="preserve"> </w:t>
            </w:r>
            <w:hyperlink r:id="rId14" w:history="1">
              <w:r w:rsidRPr="00FC570B">
                <w:rPr>
                  <w:rStyle w:val="Hyperlink"/>
                  <w:rFonts w:ascii="VAG Rounded Std" w:hAnsi="VAG Rounded Std"/>
                  <w:sz w:val="22"/>
                  <w:szCs w:val="22"/>
                </w:rPr>
                <w:t>Register here</w:t>
              </w:r>
            </w:hyperlink>
          </w:p>
          <w:p w14:paraId="34F58152" w14:textId="49710270" w:rsidR="006D3760" w:rsidRPr="006D3760" w:rsidRDefault="006D3760" w:rsidP="006D3760">
            <w:pPr>
              <w:pStyle w:val="NormalWeb"/>
              <w:spacing w:before="0" w:beforeAutospacing="0" w:after="0" w:afterAutospacing="0"/>
              <w:rPr>
                <w:rFonts w:ascii="VAG Rounded Std" w:hAnsi="VAG Rounded Std"/>
                <w:b/>
                <w:bCs/>
                <w:color w:val="595959" w:themeColor="text1" w:themeTint="A6"/>
                <w:sz w:val="22"/>
                <w:szCs w:val="22"/>
              </w:rPr>
            </w:pPr>
            <w:r w:rsidRPr="005C73FB">
              <w:rPr>
                <w:rFonts w:ascii="VAG Rounded Std" w:hAnsi="VAG Rounded Std"/>
                <w:b/>
                <w:bCs/>
                <w:color w:val="595959" w:themeColor="text1" w:themeTint="A6"/>
                <w:sz w:val="22"/>
                <w:szCs w:val="22"/>
              </w:rPr>
              <w:t>30</w:t>
            </w:r>
            <w:r w:rsidRPr="005C73FB">
              <w:rPr>
                <w:rFonts w:ascii="VAG Rounded Std" w:hAnsi="VAG Rounded Std"/>
                <w:b/>
                <w:bCs/>
                <w:color w:val="595959" w:themeColor="text1" w:themeTint="A6"/>
                <w:sz w:val="22"/>
                <w:szCs w:val="22"/>
                <w:vertAlign w:val="superscript"/>
              </w:rPr>
              <w:t>th</w:t>
            </w:r>
            <w:r w:rsidRPr="005C73FB">
              <w:rPr>
                <w:rFonts w:ascii="VAG Rounded Std" w:hAnsi="VAG Rounded Std"/>
                <w:b/>
                <w:bCs/>
                <w:color w:val="595959" w:themeColor="text1" w:themeTint="A6"/>
                <w:sz w:val="22"/>
                <w:szCs w:val="22"/>
              </w:rPr>
              <w:t xml:space="preserve"> April 2024, 9:15 – 10am</w:t>
            </w:r>
            <w:r w:rsidR="002C5D17">
              <w:rPr>
                <w:rFonts w:ascii="VAG Rounded Std" w:hAnsi="VAG Rounded Std"/>
                <w:b/>
                <w:bCs/>
                <w:color w:val="595959" w:themeColor="text1" w:themeTint="A6"/>
                <w:sz w:val="22"/>
                <w:szCs w:val="22"/>
              </w:rPr>
              <w:t xml:space="preserve"> |</w:t>
            </w:r>
            <w:r>
              <w:rPr>
                <w:rFonts w:ascii="VAG Rounded Std" w:hAnsi="VAG Rounded Std"/>
                <w:b/>
                <w:bCs/>
                <w:color w:val="595959" w:themeColor="text1" w:themeTint="A6"/>
                <w:sz w:val="22"/>
                <w:szCs w:val="22"/>
              </w:rPr>
              <w:t xml:space="preserve"> </w:t>
            </w:r>
            <w:hyperlink r:id="rId15" w:history="1">
              <w:r w:rsidRPr="00E1740C">
                <w:rPr>
                  <w:rStyle w:val="Hyperlink"/>
                  <w:rFonts w:ascii="VAG Rounded Std" w:hAnsi="VAG Rounded Std"/>
                  <w:sz w:val="22"/>
                  <w:szCs w:val="22"/>
                </w:rPr>
                <w:t>Register here</w:t>
              </w:r>
            </w:hyperlink>
          </w:p>
          <w:p w14:paraId="06765E2C" w14:textId="77777777" w:rsidR="00103AEE" w:rsidRPr="00181CD5" w:rsidRDefault="00103AEE" w:rsidP="003E3293">
            <w:pPr>
              <w:rPr>
                <w:rFonts w:ascii="VAG Rounded Std" w:hAnsi="VAG Rounded Std"/>
                <w:color w:val="595959" w:themeColor="text1" w:themeTint="A6"/>
              </w:rPr>
            </w:pPr>
          </w:p>
        </w:tc>
      </w:tr>
    </w:tbl>
    <w:p w14:paraId="78AA138F" w14:textId="77777777" w:rsidR="00103AEE" w:rsidRPr="00181CD5" w:rsidRDefault="00103AEE" w:rsidP="00044FCB">
      <w:pPr>
        <w:rPr>
          <w:color w:val="595959" w:themeColor="text1" w:themeTint="A6"/>
        </w:rPr>
      </w:pPr>
    </w:p>
    <w:tbl>
      <w:tblPr>
        <w:tblStyle w:val="TableGrid"/>
        <w:tblW w:w="0" w:type="auto"/>
        <w:tblLook w:val="04A0" w:firstRow="1" w:lastRow="0" w:firstColumn="1" w:lastColumn="0" w:noHBand="0" w:noVBand="1"/>
      </w:tblPr>
      <w:tblGrid>
        <w:gridCol w:w="10053"/>
      </w:tblGrid>
      <w:tr w:rsidR="00181CD5" w:rsidRPr="00181CD5" w14:paraId="34A6D34C" w14:textId="77777777" w:rsidTr="00DC4E12">
        <w:tc>
          <w:tcPr>
            <w:tcW w:w="10053" w:type="dxa"/>
            <w:shd w:val="clear" w:color="auto" w:fill="D2ECB6"/>
          </w:tcPr>
          <w:p w14:paraId="31C74D62" w14:textId="77777777" w:rsidR="00103AEE" w:rsidRPr="00181CD5" w:rsidRDefault="00103AEE" w:rsidP="003E3293">
            <w:pPr>
              <w:pStyle w:val="NormalWeb"/>
              <w:spacing w:before="0" w:beforeAutospacing="0" w:after="0" w:afterAutospacing="0"/>
              <w:jc w:val="center"/>
              <w:rPr>
                <w:rFonts w:ascii="VAG Rounded Std" w:hAnsi="VAG Rounded Std"/>
                <w:b/>
                <w:bCs/>
                <w:color w:val="595959" w:themeColor="text1" w:themeTint="A6"/>
                <w:sz w:val="28"/>
                <w:szCs w:val="28"/>
              </w:rPr>
            </w:pPr>
            <w:r w:rsidRPr="00181CD5">
              <w:rPr>
                <w:rFonts w:ascii="VAG Rounded Std" w:hAnsi="VAG Rounded Std"/>
                <w:b/>
                <w:bCs/>
                <w:color w:val="595959" w:themeColor="text1" w:themeTint="A6"/>
                <w:sz w:val="28"/>
                <w:szCs w:val="28"/>
              </w:rPr>
              <w:t xml:space="preserve">Train the Trainer: Young Carer Champion </w:t>
            </w:r>
          </w:p>
          <w:p w14:paraId="45F07434" w14:textId="1B0ECF73" w:rsidR="00103AEE" w:rsidRPr="00181CD5" w:rsidRDefault="00103AEE" w:rsidP="003E3293">
            <w:pPr>
              <w:pStyle w:val="NormalWeb"/>
              <w:spacing w:before="0" w:beforeAutospacing="0" w:after="0" w:afterAutospacing="0"/>
              <w:jc w:val="center"/>
              <w:rPr>
                <w:rFonts w:ascii="VAG Rounded Std" w:hAnsi="VAG Rounded Std"/>
                <w:color w:val="595959" w:themeColor="text1" w:themeTint="A6"/>
                <w:sz w:val="28"/>
                <w:szCs w:val="28"/>
              </w:rPr>
            </w:pPr>
            <w:r w:rsidRPr="00181CD5">
              <w:rPr>
                <w:rFonts w:ascii="VAG Rounded Std" w:hAnsi="VAG Rounded Std"/>
                <w:color w:val="595959" w:themeColor="text1" w:themeTint="A6"/>
                <w:sz w:val="28"/>
                <w:szCs w:val="28"/>
              </w:rPr>
              <w:t>(</w:t>
            </w:r>
            <w:r w:rsidR="00F94267">
              <w:rPr>
                <w:rFonts w:ascii="VAG Rounded Std" w:hAnsi="VAG Rounded Std"/>
                <w:color w:val="595959" w:themeColor="text1" w:themeTint="A6"/>
                <w:sz w:val="28"/>
                <w:szCs w:val="28"/>
              </w:rPr>
              <w:t>4 hours</w:t>
            </w:r>
            <w:r w:rsidRPr="00181CD5">
              <w:rPr>
                <w:rFonts w:ascii="VAG Rounded Std" w:hAnsi="VAG Rounded Std"/>
                <w:color w:val="595959" w:themeColor="text1" w:themeTint="A6"/>
                <w:sz w:val="28"/>
                <w:szCs w:val="28"/>
              </w:rPr>
              <w:t xml:space="preserve"> in person</w:t>
            </w:r>
            <w:r w:rsidR="00E1619C">
              <w:rPr>
                <w:rFonts w:ascii="VAG Rounded Std" w:hAnsi="VAG Rounded Std"/>
                <w:color w:val="595959" w:themeColor="text1" w:themeTint="A6"/>
                <w:sz w:val="28"/>
                <w:szCs w:val="28"/>
              </w:rPr>
              <w:t>, Maidenhead</w:t>
            </w:r>
            <w:r w:rsidRPr="00181CD5">
              <w:rPr>
                <w:rFonts w:ascii="VAG Rounded Std" w:hAnsi="VAG Rounded Std"/>
                <w:color w:val="595959" w:themeColor="text1" w:themeTint="A6"/>
                <w:sz w:val="28"/>
                <w:szCs w:val="28"/>
              </w:rPr>
              <w:t>)</w:t>
            </w:r>
          </w:p>
        </w:tc>
      </w:tr>
      <w:tr w:rsidR="00181CD5" w:rsidRPr="00181CD5" w14:paraId="4A194067" w14:textId="77777777" w:rsidTr="00DC4E12">
        <w:tc>
          <w:tcPr>
            <w:tcW w:w="10053" w:type="dxa"/>
            <w:shd w:val="clear" w:color="auto" w:fill="EEF8E4"/>
          </w:tcPr>
          <w:p w14:paraId="7F04CD5E" w14:textId="57695456" w:rsidR="00103AEE" w:rsidRPr="00181CD5" w:rsidRDefault="00103AEE" w:rsidP="003E3293">
            <w:pPr>
              <w:rPr>
                <w:rFonts w:ascii="VAG Rounded Std" w:hAnsi="VAG Rounded Std"/>
                <w:color w:val="595959" w:themeColor="text1" w:themeTint="A6"/>
              </w:rPr>
            </w:pPr>
            <w:r w:rsidRPr="00181CD5">
              <w:rPr>
                <w:rFonts w:ascii="VAG Rounded Std" w:hAnsi="VAG Rounded Std"/>
                <w:color w:val="595959" w:themeColor="text1" w:themeTint="A6"/>
              </w:rPr>
              <w:t xml:space="preserve">We recommend that services nominate up to 2 members of their team to become Young Carer Champions to attend this training. </w:t>
            </w:r>
          </w:p>
          <w:p w14:paraId="76478947" w14:textId="77777777" w:rsidR="00103AEE" w:rsidRPr="00181CD5" w:rsidRDefault="00103AEE" w:rsidP="003E3293">
            <w:pPr>
              <w:rPr>
                <w:rFonts w:ascii="VAG Rounded Std" w:hAnsi="VAG Rounded Std"/>
                <w:color w:val="595959" w:themeColor="text1" w:themeTint="A6"/>
              </w:rPr>
            </w:pPr>
          </w:p>
          <w:p w14:paraId="316A6BFE" w14:textId="77777777" w:rsidR="00103AEE" w:rsidRPr="00181CD5" w:rsidRDefault="00103AEE" w:rsidP="003E3293">
            <w:pPr>
              <w:rPr>
                <w:rFonts w:ascii="VAG Rounded Std" w:hAnsi="VAG Rounded Std"/>
                <w:color w:val="595959" w:themeColor="text1" w:themeTint="A6"/>
              </w:rPr>
            </w:pPr>
            <w:r w:rsidRPr="00181CD5">
              <w:rPr>
                <w:rFonts w:ascii="VAG Rounded Std" w:hAnsi="VAG Rounded Std"/>
                <w:color w:val="595959" w:themeColor="text1" w:themeTint="A6"/>
              </w:rPr>
              <w:t>Training objectives:</w:t>
            </w:r>
          </w:p>
          <w:p w14:paraId="5ABDCB36" w14:textId="0938F5ED" w:rsidR="00103AEE" w:rsidRPr="00181CD5" w:rsidRDefault="00103AEE" w:rsidP="003E3293">
            <w:pPr>
              <w:pStyle w:val="ListParagraph"/>
              <w:numPr>
                <w:ilvl w:val="0"/>
                <w:numId w:val="5"/>
              </w:numPr>
              <w:spacing w:after="0" w:line="240" w:lineRule="auto"/>
              <w:rPr>
                <w:rFonts w:ascii="VAG Rounded Std" w:hAnsi="VAG Rounded Std"/>
                <w:color w:val="595959" w:themeColor="text1" w:themeTint="A6"/>
              </w:rPr>
            </w:pPr>
            <w:r w:rsidRPr="00181CD5">
              <w:rPr>
                <w:rFonts w:ascii="VAG Rounded Std" w:hAnsi="VAG Rounded Std"/>
                <w:color w:val="595959" w:themeColor="text1" w:themeTint="A6"/>
              </w:rPr>
              <w:t xml:space="preserve">To </w:t>
            </w:r>
            <w:r w:rsidR="00C70080">
              <w:rPr>
                <w:rFonts w:ascii="VAG Rounded Std" w:hAnsi="VAG Rounded Std"/>
                <w:color w:val="595959" w:themeColor="text1" w:themeTint="A6"/>
              </w:rPr>
              <w:t>u</w:t>
            </w:r>
            <w:r w:rsidRPr="00181CD5">
              <w:rPr>
                <w:rFonts w:ascii="VAG Rounded Std" w:hAnsi="VAG Rounded Std"/>
                <w:color w:val="595959" w:themeColor="text1" w:themeTint="A6"/>
              </w:rPr>
              <w:t>nderstand the roles of Young Carers and the impact on their wellbeing and development</w:t>
            </w:r>
          </w:p>
          <w:p w14:paraId="3E29AB96" w14:textId="374249E8" w:rsidR="00103AEE" w:rsidRPr="00181CD5" w:rsidRDefault="00103AEE" w:rsidP="003E3293">
            <w:pPr>
              <w:pStyle w:val="ListParagraph"/>
              <w:numPr>
                <w:ilvl w:val="0"/>
                <w:numId w:val="5"/>
              </w:numPr>
              <w:spacing w:after="0" w:line="240" w:lineRule="auto"/>
              <w:rPr>
                <w:rFonts w:ascii="VAG Rounded Std" w:hAnsi="VAG Rounded Std"/>
                <w:color w:val="595959" w:themeColor="text1" w:themeTint="A6"/>
              </w:rPr>
            </w:pPr>
            <w:r w:rsidRPr="00181CD5">
              <w:rPr>
                <w:rFonts w:ascii="VAG Rounded Std" w:hAnsi="VAG Rounded Std"/>
                <w:color w:val="595959" w:themeColor="text1" w:themeTint="A6"/>
              </w:rPr>
              <w:t xml:space="preserve">To </w:t>
            </w:r>
            <w:r w:rsidR="00C70080">
              <w:rPr>
                <w:rFonts w:ascii="VAG Rounded Std" w:hAnsi="VAG Rounded Std"/>
                <w:color w:val="595959" w:themeColor="text1" w:themeTint="A6"/>
              </w:rPr>
              <w:t>u</w:t>
            </w:r>
            <w:r w:rsidRPr="00181CD5">
              <w:rPr>
                <w:rFonts w:ascii="VAG Rounded Std" w:hAnsi="VAG Rounded Std"/>
                <w:color w:val="595959" w:themeColor="text1" w:themeTint="A6"/>
              </w:rPr>
              <w:t>nderstand the legal rights of Young Carers in the UK</w:t>
            </w:r>
          </w:p>
          <w:p w14:paraId="5FA87295" w14:textId="5489078A" w:rsidR="00103AEE" w:rsidRPr="00181CD5" w:rsidRDefault="00103AEE" w:rsidP="003E3293">
            <w:pPr>
              <w:pStyle w:val="ListParagraph"/>
              <w:numPr>
                <w:ilvl w:val="0"/>
                <w:numId w:val="5"/>
              </w:numPr>
              <w:spacing w:after="0" w:line="240" w:lineRule="auto"/>
              <w:rPr>
                <w:rFonts w:ascii="VAG Rounded Std" w:hAnsi="VAG Rounded Std"/>
                <w:color w:val="595959" w:themeColor="text1" w:themeTint="A6"/>
              </w:rPr>
            </w:pPr>
            <w:r w:rsidRPr="00181CD5">
              <w:rPr>
                <w:rFonts w:ascii="VAG Rounded Std" w:hAnsi="VAG Rounded Std"/>
                <w:color w:val="595959" w:themeColor="text1" w:themeTint="A6"/>
              </w:rPr>
              <w:t xml:space="preserve">To </w:t>
            </w:r>
            <w:r w:rsidR="00C70080">
              <w:rPr>
                <w:rFonts w:ascii="VAG Rounded Std" w:hAnsi="VAG Rounded Std"/>
                <w:color w:val="595959" w:themeColor="text1" w:themeTint="A6"/>
              </w:rPr>
              <w:t>e</w:t>
            </w:r>
            <w:r w:rsidRPr="00181CD5">
              <w:rPr>
                <w:rFonts w:ascii="VAG Rounded Std" w:hAnsi="VAG Rounded Std"/>
                <w:color w:val="595959" w:themeColor="text1" w:themeTint="A6"/>
              </w:rPr>
              <w:t>ngage with Young Carers and their families</w:t>
            </w:r>
          </w:p>
          <w:p w14:paraId="5C4096D8" w14:textId="7CDADF02" w:rsidR="00103AEE" w:rsidRPr="00181CD5" w:rsidRDefault="00103AEE" w:rsidP="003E3293">
            <w:pPr>
              <w:pStyle w:val="ListParagraph"/>
              <w:numPr>
                <w:ilvl w:val="0"/>
                <w:numId w:val="5"/>
              </w:numPr>
              <w:spacing w:after="0" w:line="240" w:lineRule="auto"/>
              <w:rPr>
                <w:rFonts w:ascii="VAG Rounded Std" w:hAnsi="VAG Rounded Std"/>
                <w:color w:val="595959" w:themeColor="text1" w:themeTint="A6"/>
              </w:rPr>
            </w:pPr>
            <w:r w:rsidRPr="00181CD5">
              <w:rPr>
                <w:rFonts w:ascii="VAG Rounded Std" w:hAnsi="VAG Rounded Std"/>
                <w:color w:val="595959" w:themeColor="text1" w:themeTint="A6"/>
              </w:rPr>
              <w:t xml:space="preserve">To </w:t>
            </w:r>
            <w:r w:rsidR="00C70080">
              <w:rPr>
                <w:rFonts w:ascii="VAG Rounded Std" w:hAnsi="VAG Rounded Std"/>
                <w:color w:val="595959" w:themeColor="text1" w:themeTint="A6"/>
              </w:rPr>
              <w:t>explore</w:t>
            </w:r>
            <w:r w:rsidRPr="00181CD5">
              <w:rPr>
                <w:rFonts w:ascii="VAG Rounded Std" w:hAnsi="VAG Rounded Std"/>
                <w:color w:val="595959" w:themeColor="text1" w:themeTint="A6"/>
              </w:rPr>
              <w:t xml:space="preserve"> </w:t>
            </w:r>
            <w:r w:rsidR="00CD7815">
              <w:rPr>
                <w:rFonts w:ascii="VAG Rounded Std" w:hAnsi="VAG Rounded Std"/>
                <w:color w:val="595959" w:themeColor="text1" w:themeTint="A6"/>
              </w:rPr>
              <w:t xml:space="preserve">how to establish </w:t>
            </w:r>
            <w:r w:rsidR="00C70080">
              <w:rPr>
                <w:rFonts w:ascii="VAG Rounded Std" w:hAnsi="VAG Rounded Std"/>
                <w:color w:val="595959" w:themeColor="text1" w:themeTint="A6"/>
              </w:rPr>
              <w:t xml:space="preserve">systems to support </w:t>
            </w:r>
            <w:r w:rsidRPr="00181CD5">
              <w:rPr>
                <w:rFonts w:ascii="VAG Rounded Std" w:hAnsi="VAG Rounded Std"/>
                <w:color w:val="595959" w:themeColor="text1" w:themeTint="A6"/>
              </w:rPr>
              <w:t xml:space="preserve">Young Carers within your own </w:t>
            </w:r>
            <w:proofErr w:type="gramStart"/>
            <w:r w:rsidRPr="00181CD5">
              <w:rPr>
                <w:rFonts w:ascii="VAG Rounded Std" w:hAnsi="VAG Rounded Std"/>
                <w:color w:val="595959" w:themeColor="text1" w:themeTint="A6"/>
              </w:rPr>
              <w:t>workplace</w:t>
            </w:r>
            <w:proofErr w:type="gramEnd"/>
          </w:p>
          <w:p w14:paraId="34E7B8B5" w14:textId="77777777" w:rsidR="00103AEE" w:rsidRPr="00181CD5" w:rsidRDefault="00103AEE" w:rsidP="003E3293">
            <w:pPr>
              <w:rPr>
                <w:rFonts w:ascii="VAG Rounded Std" w:hAnsi="VAG Rounded Std"/>
                <w:color w:val="595959" w:themeColor="text1" w:themeTint="A6"/>
              </w:rPr>
            </w:pPr>
          </w:p>
          <w:p w14:paraId="1BD7F3FA" w14:textId="4F5FA581" w:rsidR="00103AEE" w:rsidRDefault="00103AEE" w:rsidP="003E3293">
            <w:pPr>
              <w:rPr>
                <w:rFonts w:ascii="VAG Rounded Std" w:hAnsi="VAG Rounded Std"/>
                <w:color w:val="595959" w:themeColor="text1" w:themeTint="A6"/>
              </w:rPr>
            </w:pPr>
            <w:r w:rsidRPr="00181CD5">
              <w:rPr>
                <w:rFonts w:ascii="VAG Rounded Std" w:hAnsi="VAG Rounded Std"/>
                <w:color w:val="595959" w:themeColor="text1" w:themeTint="A6"/>
              </w:rPr>
              <w:t xml:space="preserve">On completion of this course, Young Carer Champions will be provided with relevant resources to use within their workplace setting to disseminate learning. Trained Young Carers Champions will be invited to attend our termly Reflective Sessions to </w:t>
            </w:r>
            <w:r w:rsidR="00FA5052">
              <w:rPr>
                <w:rFonts w:ascii="VAG Rounded Std" w:hAnsi="VAG Rounded Std"/>
                <w:color w:val="595959" w:themeColor="text1" w:themeTint="A6"/>
              </w:rPr>
              <w:t>support</w:t>
            </w:r>
            <w:r w:rsidRPr="00181CD5">
              <w:rPr>
                <w:rFonts w:ascii="VAG Rounded Std" w:hAnsi="VAG Rounded Std"/>
                <w:color w:val="595959" w:themeColor="text1" w:themeTint="A6"/>
              </w:rPr>
              <w:t xml:space="preserve"> them </w:t>
            </w:r>
            <w:r w:rsidR="00FA5052">
              <w:rPr>
                <w:rFonts w:ascii="VAG Rounded Std" w:hAnsi="VAG Rounded Std"/>
                <w:color w:val="595959" w:themeColor="text1" w:themeTint="A6"/>
              </w:rPr>
              <w:t>in</w:t>
            </w:r>
            <w:r w:rsidRPr="00181CD5">
              <w:rPr>
                <w:rFonts w:ascii="VAG Rounded Std" w:hAnsi="VAG Rounded Std"/>
                <w:color w:val="595959" w:themeColor="text1" w:themeTint="A6"/>
              </w:rPr>
              <w:t xml:space="preserve"> their</w:t>
            </w:r>
            <w:r w:rsidR="00FA5052">
              <w:rPr>
                <w:rFonts w:ascii="VAG Rounded Std" w:hAnsi="VAG Rounded Std"/>
                <w:color w:val="595959" w:themeColor="text1" w:themeTint="A6"/>
              </w:rPr>
              <w:t xml:space="preserve"> Champion</w:t>
            </w:r>
            <w:r w:rsidRPr="00181CD5">
              <w:rPr>
                <w:rFonts w:ascii="VAG Rounded Std" w:hAnsi="VAG Rounded Std"/>
                <w:color w:val="595959" w:themeColor="text1" w:themeTint="A6"/>
              </w:rPr>
              <w:t xml:space="preserve"> roles.</w:t>
            </w:r>
          </w:p>
          <w:p w14:paraId="4988F7FA" w14:textId="77777777" w:rsidR="00153189" w:rsidRDefault="00153189" w:rsidP="003E3293">
            <w:pPr>
              <w:rPr>
                <w:rFonts w:ascii="VAG Rounded Std" w:hAnsi="VAG Rounded Std"/>
                <w:color w:val="595959" w:themeColor="text1" w:themeTint="A6"/>
              </w:rPr>
            </w:pPr>
          </w:p>
          <w:p w14:paraId="282A2FCD" w14:textId="6B8EC7FF" w:rsidR="00153189" w:rsidRPr="00153189" w:rsidRDefault="00153189" w:rsidP="00153189">
            <w:pPr>
              <w:rPr>
                <w:rFonts w:ascii="VAG Rounded Std" w:hAnsi="VAG Rounded Std"/>
                <w:color w:val="595959" w:themeColor="text1" w:themeTint="A6"/>
              </w:rPr>
            </w:pPr>
            <w:r w:rsidRPr="00153189">
              <w:rPr>
                <w:rFonts w:ascii="VAG Rounded Std" w:hAnsi="VAG Rounded Std"/>
                <w:b/>
                <w:bCs/>
                <w:color w:val="595959" w:themeColor="text1" w:themeTint="A6"/>
              </w:rPr>
              <w:t>14</w:t>
            </w:r>
            <w:r w:rsidRPr="00153189">
              <w:rPr>
                <w:rFonts w:ascii="VAG Rounded Std" w:hAnsi="VAG Rounded Std"/>
                <w:b/>
                <w:bCs/>
                <w:color w:val="595959" w:themeColor="text1" w:themeTint="A6"/>
                <w:vertAlign w:val="superscript"/>
              </w:rPr>
              <w:t>th</w:t>
            </w:r>
            <w:r w:rsidRPr="00153189">
              <w:rPr>
                <w:rFonts w:ascii="VAG Rounded Std" w:hAnsi="VAG Rounded Std"/>
                <w:b/>
                <w:bCs/>
                <w:color w:val="595959" w:themeColor="text1" w:themeTint="A6"/>
              </w:rPr>
              <w:t xml:space="preserve"> November 2023, 9am – 1pm</w:t>
            </w:r>
            <w:r w:rsidR="002C5D17">
              <w:rPr>
                <w:rFonts w:ascii="VAG Rounded Std" w:hAnsi="VAG Rounded Std"/>
                <w:b/>
                <w:bCs/>
                <w:color w:val="595959" w:themeColor="text1" w:themeTint="A6"/>
              </w:rPr>
              <w:t xml:space="preserve"> |</w:t>
            </w:r>
            <w:r w:rsidRPr="00153189">
              <w:rPr>
                <w:rFonts w:ascii="VAG Rounded Std" w:hAnsi="VAG Rounded Std"/>
                <w:color w:val="595959" w:themeColor="text1" w:themeTint="A6"/>
              </w:rPr>
              <w:t xml:space="preserve"> </w:t>
            </w:r>
            <w:hyperlink r:id="rId16" w:history="1">
              <w:r w:rsidRPr="001D0C32">
                <w:rPr>
                  <w:rStyle w:val="Hyperlink"/>
                  <w:rFonts w:ascii="VAG Rounded Std" w:hAnsi="VAG Rounded Std"/>
                </w:rPr>
                <w:t>Reg</w:t>
              </w:r>
              <w:r w:rsidRPr="001D0C32">
                <w:rPr>
                  <w:rStyle w:val="Hyperlink"/>
                  <w:rFonts w:ascii="VAG Rounded Std" w:hAnsi="VAG Rounded Std"/>
                </w:rPr>
                <w:t>i</w:t>
              </w:r>
              <w:r w:rsidRPr="001D0C32">
                <w:rPr>
                  <w:rStyle w:val="Hyperlink"/>
                  <w:rFonts w:ascii="VAG Rounded Std" w:hAnsi="VAG Rounded Std"/>
                </w:rPr>
                <w:t>ster here</w:t>
              </w:r>
            </w:hyperlink>
          </w:p>
          <w:p w14:paraId="15C26022" w14:textId="3C92E06B" w:rsidR="00153189" w:rsidRDefault="00153189" w:rsidP="00153189">
            <w:pPr>
              <w:rPr>
                <w:rFonts w:ascii="VAG Rounded Std" w:hAnsi="VAG Rounded Std"/>
                <w:color w:val="595959" w:themeColor="text1" w:themeTint="A6"/>
              </w:rPr>
            </w:pPr>
            <w:r w:rsidRPr="00153189">
              <w:rPr>
                <w:rFonts w:ascii="VAG Rounded Std" w:hAnsi="VAG Rounded Std"/>
                <w:b/>
                <w:bCs/>
                <w:color w:val="595959" w:themeColor="text1" w:themeTint="A6"/>
              </w:rPr>
              <w:t>15</w:t>
            </w:r>
            <w:r w:rsidRPr="00153189">
              <w:rPr>
                <w:rFonts w:ascii="VAG Rounded Std" w:hAnsi="VAG Rounded Std"/>
                <w:b/>
                <w:bCs/>
                <w:color w:val="595959" w:themeColor="text1" w:themeTint="A6"/>
                <w:vertAlign w:val="superscript"/>
              </w:rPr>
              <w:t>th</w:t>
            </w:r>
            <w:r w:rsidRPr="00153189">
              <w:rPr>
                <w:rFonts w:ascii="VAG Rounded Std" w:hAnsi="VAG Rounded Std"/>
                <w:b/>
                <w:bCs/>
                <w:color w:val="595959" w:themeColor="text1" w:themeTint="A6"/>
              </w:rPr>
              <w:t xml:space="preserve"> November 2023, 1pm – 5pm</w:t>
            </w:r>
            <w:r w:rsidR="002C5D17">
              <w:rPr>
                <w:rFonts w:ascii="VAG Rounded Std" w:hAnsi="VAG Rounded Std"/>
                <w:b/>
                <w:bCs/>
                <w:color w:val="595959" w:themeColor="text1" w:themeTint="A6"/>
              </w:rPr>
              <w:t xml:space="preserve"> | </w:t>
            </w:r>
            <w:hyperlink r:id="rId17" w:history="1">
              <w:r w:rsidRPr="008718CF">
                <w:rPr>
                  <w:rStyle w:val="Hyperlink"/>
                  <w:rFonts w:ascii="VAG Rounded Std" w:hAnsi="VAG Rounded Std"/>
                </w:rPr>
                <w:t>Regis</w:t>
              </w:r>
              <w:r w:rsidRPr="008718CF">
                <w:rPr>
                  <w:rStyle w:val="Hyperlink"/>
                  <w:rFonts w:ascii="VAG Rounded Std" w:hAnsi="VAG Rounded Std"/>
                </w:rPr>
                <w:t>t</w:t>
              </w:r>
              <w:r w:rsidRPr="008718CF">
                <w:rPr>
                  <w:rStyle w:val="Hyperlink"/>
                  <w:rFonts w:ascii="VAG Rounded Std" w:hAnsi="VAG Rounded Std"/>
                </w:rPr>
                <w:t>er here</w:t>
              </w:r>
            </w:hyperlink>
          </w:p>
          <w:p w14:paraId="0146B58A" w14:textId="6F65E580" w:rsidR="00807597" w:rsidRPr="00153189" w:rsidRDefault="00807597" w:rsidP="00807597">
            <w:pPr>
              <w:rPr>
                <w:rFonts w:ascii="VAG Rounded Std" w:hAnsi="VAG Rounded Std"/>
                <w:color w:val="595959" w:themeColor="text1" w:themeTint="A6"/>
              </w:rPr>
            </w:pPr>
            <w:r>
              <w:rPr>
                <w:rFonts w:ascii="VAG Rounded Std" w:hAnsi="VAG Rounded Std"/>
                <w:b/>
                <w:bCs/>
                <w:color w:val="595959" w:themeColor="text1" w:themeTint="A6"/>
              </w:rPr>
              <w:t>23</w:t>
            </w:r>
            <w:r w:rsidRPr="00807597">
              <w:rPr>
                <w:rFonts w:ascii="VAG Rounded Std" w:hAnsi="VAG Rounded Std"/>
                <w:b/>
                <w:bCs/>
                <w:color w:val="595959" w:themeColor="text1" w:themeTint="A6"/>
                <w:vertAlign w:val="superscript"/>
              </w:rPr>
              <w:t>rd</w:t>
            </w:r>
            <w:r>
              <w:rPr>
                <w:rFonts w:ascii="VAG Rounded Std" w:hAnsi="VAG Rounded Std"/>
                <w:b/>
                <w:bCs/>
                <w:color w:val="595959" w:themeColor="text1" w:themeTint="A6"/>
              </w:rPr>
              <w:t xml:space="preserve"> April 2024</w:t>
            </w:r>
            <w:r w:rsidRPr="00153189">
              <w:rPr>
                <w:rFonts w:ascii="VAG Rounded Std" w:hAnsi="VAG Rounded Std"/>
                <w:b/>
                <w:bCs/>
                <w:color w:val="595959" w:themeColor="text1" w:themeTint="A6"/>
              </w:rPr>
              <w:t>, 9am – 1pm</w:t>
            </w:r>
            <w:r>
              <w:rPr>
                <w:rFonts w:ascii="VAG Rounded Std" w:hAnsi="VAG Rounded Std"/>
                <w:b/>
                <w:bCs/>
                <w:color w:val="595959" w:themeColor="text1" w:themeTint="A6"/>
              </w:rPr>
              <w:t xml:space="preserve"> |</w:t>
            </w:r>
            <w:r w:rsidRPr="00153189">
              <w:rPr>
                <w:rFonts w:ascii="VAG Rounded Std" w:hAnsi="VAG Rounded Std"/>
                <w:color w:val="595959" w:themeColor="text1" w:themeTint="A6"/>
              </w:rPr>
              <w:t xml:space="preserve"> </w:t>
            </w:r>
            <w:hyperlink r:id="rId18" w:history="1">
              <w:r w:rsidRPr="00487EF2">
                <w:rPr>
                  <w:rStyle w:val="Hyperlink"/>
                  <w:rFonts w:ascii="VAG Rounded Std" w:hAnsi="VAG Rounded Std"/>
                </w:rPr>
                <w:t>Register here</w:t>
              </w:r>
            </w:hyperlink>
          </w:p>
          <w:p w14:paraId="38A5C23C" w14:textId="70F65F0F" w:rsidR="00FE22E3" w:rsidRPr="00DC4E12" w:rsidRDefault="00807597" w:rsidP="003E3293">
            <w:pPr>
              <w:rPr>
                <w:rFonts w:ascii="VAG Rounded Std" w:hAnsi="VAG Rounded Std"/>
                <w:color w:val="595959" w:themeColor="text1" w:themeTint="A6"/>
              </w:rPr>
            </w:pPr>
            <w:r>
              <w:rPr>
                <w:rFonts w:ascii="VAG Rounded Std" w:hAnsi="VAG Rounded Std"/>
                <w:b/>
                <w:bCs/>
                <w:color w:val="595959" w:themeColor="text1" w:themeTint="A6"/>
              </w:rPr>
              <w:t>24</w:t>
            </w:r>
            <w:r w:rsidRPr="00807597">
              <w:rPr>
                <w:rFonts w:ascii="VAG Rounded Std" w:hAnsi="VAG Rounded Std"/>
                <w:b/>
                <w:bCs/>
                <w:color w:val="595959" w:themeColor="text1" w:themeTint="A6"/>
                <w:vertAlign w:val="superscript"/>
              </w:rPr>
              <w:t>th</w:t>
            </w:r>
            <w:r>
              <w:rPr>
                <w:rFonts w:ascii="VAG Rounded Std" w:hAnsi="VAG Rounded Std"/>
                <w:b/>
                <w:bCs/>
                <w:color w:val="595959" w:themeColor="text1" w:themeTint="A6"/>
              </w:rPr>
              <w:t xml:space="preserve"> April 2024</w:t>
            </w:r>
            <w:r w:rsidRPr="00153189">
              <w:rPr>
                <w:rFonts w:ascii="VAG Rounded Std" w:hAnsi="VAG Rounded Std"/>
                <w:b/>
                <w:bCs/>
                <w:color w:val="595959" w:themeColor="text1" w:themeTint="A6"/>
              </w:rPr>
              <w:t>, 1pm – 5pm</w:t>
            </w:r>
            <w:r>
              <w:rPr>
                <w:rFonts w:ascii="VAG Rounded Std" w:hAnsi="VAG Rounded Std"/>
                <w:b/>
                <w:bCs/>
                <w:color w:val="595959" w:themeColor="text1" w:themeTint="A6"/>
              </w:rPr>
              <w:t xml:space="preserve"> | </w:t>
            </w:r>
            <w:hyperlink r:id="rId19" w:history="1">
              <w:r w:rsidRPr="009220A7">
                <w:rPr>
                  <w:rStyle w:val="Hyperlink"/>
                  <w:rFonts w:ascii="VAG Rounded Std" w:hAnsi="VAG Rounded Std"/>
                </w:rPr>
                <w:t>Register here</w:t>
              </w:r>
            </w:hyperlink>
          </w:p>
        </w:tc>
      </w:tr>
    </w:tbl>
    <w:p w14:paraId="3894F3BF" w14:textId="77777777" w:rsidR="00103AEE" w:rsidRDefault="00103AEE" w:rsidP="00044FCB">
      <w:pPr>
        <w:rPr>
          <w:color w:val="595959" w:themeColor="text1" w:themeTint="A6"/>
        </w:rPr>
      </w:pPr>
    </w:p>
    <w:tbl>
      <w:tblPr>
        <w:tblStyle w:val="TableGrid"/>
        <w:tblW w:w="0" w:type="auto"/>
        <w:tblLook w:val="04A0" w:firstRow="1" w:lastRow="0" w:firstColumn="1" w:lastColumn="0" w:noHBand="0" w:noVBand="1"/>
      </w:tblPr>
      <w:tblGrid>
        <w:gridCol w:w="10053"/>
      </w:tblGrid>
      <w:tr w:rsidR="00A4683C" w:rsidRPr="00181CD5" w14:paraId="47319FAA" w14:textId="77777777" w:rsidTr="00EE2A7C">
        <w:tc>
          <w:tcPr>
            <w:tcW w:w="10053" w:type="dxa"/>
            <w:shd w:val="clear" w:color="auto" w:fill="C8BBD7"/>
          </w:tcPr>
          <w:p w14:paraId="37F0BBEB" w14:textId="77777777" w:rsidR="00A4683C" w:rsidRPr="00181CD5" w:rsidRDefault="00A4683C" w:rsidP="00EE2A7C">
            <w:pPr>
              <w:pStyle w:val="NormalWeb"/>
              <w:spacing w:before="0" w:beforeAutospacing="0" w:after="0" w:afterAutospacing="0"/>
              <w:jc w:val="center"/>
              <w:rPr>
                <w:rFonts w:ascii="VAG Rounded Std" w:hAnsi="VAG Rounded Std"/>
                <w:b/>
                <w:bCs/>
                <w:color w:val="595959" w:themeColor="text1" w:themeTint="A6"/>
                <w:sz w:val="28"/>
                <w:szCs w:val="28"/>
              </w:rPr>
            </w:pPr>
            <w:r w:rsidRPr="00181CD5">
              <w:rPr>
                <w:rFonts w:ascii="VAG Rounded Std" w:hAnsi="VAG Rounded Std"/>
                <w:b/>
                <w:bCs/>
                <w:color w:val="595959" w:themeColor="text1" w:themeTint="A6"/>
                <w:sz w:val="28"/>
                <w:szCs w:val="28"/>
              </w:rPr>
              <w:lastRenderedPageBreak/>
              <w:t>Young Carers and the School Census</w:t>
            </w:r>
          </w:p>
          <w:p w14:paraId="2965F340" w14:textId="77777777" w:rsidR="00A4683C" w:rsidRPr="00181CD5" w:rsidRDefault="00A4683C" w:rsidP="00EE2A7C">
            <w:pPr>
              <w:jc w:val="center"/>
              <w:rPr>
                <w:rFonts w:ascii="VAG Rounded Std" w:hAnsi="VAG Rounded Std"/>
                <w:color w:val="595959" w:themeColor="text1" w:themeTint="A6"/>
              </w:rPr>
            </w:pPr>
            <w:r w:rsidRPr="00181CD5">
              <w:rPr>
                <w:rFonts w:ascii="VAG Rounded Std" w:hAnsi="VAG Rounded Std"/>
                <w:color w:val="595959" w:themeColor="text1" w:themeTint="A6"/>
                <w:sz w:val="28"/>
                <w:szCs w:val="28"/>
              </w:rPr>
              <w:t>(45 minute virtual)</w:t>
            </w:r>
          </w:p>
        </w:tc>
      </w:tr>
      <w:tr w:rsidR="00A4683C" w:rsidRPr="00181CD5" w14:paraId="54FC34E1" w14:textId="77777777" w:rsidTr="00EE2A7C">
        <w:tc>
          <w:tcPr>
            <w:tcW w:w="10053" w:type="dxa"/>
            <w:shd w:val="clear" w:color="auto" w:fill="F2EFF5"/>
          </w:tcPr>
          <w:p w14:paraId="55C70630" w14:textId="77777777" w:rsidR="00A4683C" w:rsidRPr="00181CD5" w:rsidRDefault="00A4683C" w:rsidP="00EE2A7C">
            <w:pPr>
              <w:pStyle w:val="NormalWeb"/>
              <w:spacing w:before="0" w:beforeAutospacing="0" w:after="0" w:afterAutospacing="0"/>
              <w:rPr>
                <w:rFonts w:ascii="VAG Rounded Std" w:hAnsi="VAG Rounded Std"/>
                <w:color w:val="595959" w:themeColor="text1" w:themeTint="A6"/>
                <w:sz w:val="22"/>
                <w:szCs w:val="22"/>
              </w:rPr>
            </w:pPr>
            <w:r>
              <w:rPr>
                <w:rFonts w:ascii="VAG Rounded Std" w:hAnsi="VAG Rounded Std"/>
                <w:color w:val="595959" w:themeColor="text1" w:themeTint="A6"/>
                <w:sz w:val="22"/>
                <w:szCs w:val="22"/>
              </w:rPr>
              <w:t>In</w:t>
            </w:r>
            <w:r w:rsidRPr="00181CD5">
              <w:rPr>
                <w:rFonts w:ascii="VAG Rounded Std" w:hAnsi="VAG Rounded Std"/>
                <w:color w:val="595959" w:themeColor="text1" w:themeTint="A6"/>
                <w:sz w:val="22"/>
                <w:szCs w:val="22"/>
              </w:rPr>
              <w:t xml:space="preserve"> Spring 2023, young carers were included on the school census return. This session is to assist schools to prepare to identify young carers and explore how to support young carers within their school environment.</w:t>
            </w:r>
          </w:p>
          <w:p w14:paraId="4F453993" w14:textId="77777777" w:rsidR="00A4683C" w:rsidRPr="00181CD5" w:rsidRDefault="00A4683C" w:rsidP="00EE2A7C">
            <w:pPr>
              <w:pStyle w:val="NormalWeb"/>
              <w:spacing w:before="0" w:beforeAutospacing="0" w:after="0" w:afterAutospacing="0"/>
              <w:rPr>
                <w:rFonts w:ascii="VAG Rounded Std" w:hAnsi="VAG Rounded Std"/>
                <w:color w:val="595959" w:themeColor="text1" w:themeTint="A6"/>
                <w:sz w:val="22"/>
                <w:szCs w:val="22"/>
              </w:rPr>
            </w:pPr>
          </w:p>
          <w:p w14:paraId="2DBEA9F3" w14:textId="77777777" w:rsidR="00A4683C" w:rsidRPr="00181CD5" w:rsidRDefault="00A4683C" w:rsidP="00EE2A7C">
            <w:pPr>
              <w:pStyle w:val="NormalWeb"/>
              <w:spacing w:before="0" w:beforeAutospacing="0" w:after="0" w:afterAutospacing="0"/>
              <w:rPr>
                <w:rFonts w:ascii="VAG Rounded Std" w:hAnsi="VAG Rounded Std"/>
                <w:i/>
                <w:iCs/>
                <w:color w:val="595959" w:themeColor="text1" w:themeTint="A6"/>
                <w:sz w:val="22"/>
                <w:szCs w:val="22"/>
              </w:rPr>
            </w:pPr>
            <w:r w:rsidRPr="00181CD5">
              <w:rPr>
                <w:rFonts w:ascii="VAG Rounded Std" w:hAnsi="VAG Rounded Std"/>
                <w:i/>
                <w:iCs/>
                <w:color w:val="595959" w:themeColor="text1" w:themeTint="A6"/>
                <w:sz w:val="22"/>
                <w:szCs w:val="22"/>
              </w:rPr>
              <w:t>Training objectives:</w:t>
            </w:r>
          </w:p>
          <w:p w14:paraId="068A9830" w14:textId="77777777" w:rsidR="00A4683C" w:rsidRPr="00181CD5" w:rsidRDefault="00A4683C" w:rsidP="00EE2A7C">
            <w:pPr>
              <w:pStyle w:val="NormalWeb"/>
              <w:numPr>
                <w:ilvl w:val="0"/>
                <w:numId w:val="3"/>
              </w:numPr>
              <w:spacing w:before="0" w:beforeAutospacing="0" w:after="0" w:afterAutospacing="0"/>
              <w:rPr>
                <w:rFonts w:ascii="VAG Rounded Std" w:hAnsi="VAG Rounded Std"/>
                <w:color w:val="595959" w:themeColor="text1" w:themeTint="A6"/>
                <w:sz w:val="22"/>
                <w:szCs w:val="22"/>
              </w:rPr>
            </w:pPr>
            <w:r w:rsidRPr="00181CD5">
              <w:rPr>
                <w:rFonts w:ascii="VAG Rounded Std" w:hAnsi="VAG Rounded Std"/>
                <w:color w:val="595959" w:themeColor="text1" w:themeTint="A6"/>
                <w:sz w:val="22"/>
                <w:szCs w:val="22"/>
              </w:rPr>
              <w:t>To develop insight of the roles and responsibilities of a young carer and when they may need additional support</w:t>
            </w:r>
            <w:r>
              <w:rPr>
                <w:rFonts w:ascii="VAG Rounded Std" w:hAnsi="VAG Rounded Std"/>
                <w:color w:val="595959" w:themeColor="text1" w:themeTint="A6"/>
                <w:sz w:val="22"/>
                <w:szCs w:val="22"/>
              </w:rPr>
              <w:t xml:space="preserve"> </w:t>
            </w:r>
            <w:r w:rsidRPr="00A30780">
              <w:rPr>
                <w:rFonts w:ascii="VAG Rounded Std" w:hAnsi="VAG Rounded Std"/>
                <w:color w:val="595959" w:themeColor="text1" w:themeTint="A6"/>
                <w:sz w:val="22"/>
                <w:szCs w:val="22"/>
              </w:rPr>
              <w:t>from Young Carers Services</w:t>
            </w:r>
          </w:p>
          <w:p w14:paraId="0DFD12CD" w14:textId="77777777" w:rsidR="00A4683C" w:rsidRPr="00181CD5" w:rsidRDefault="00A4683C" w:rsidP="00EE2A7C">
            <w:pPr>
              <w:pStyle w:val="NormalWeb"/>
              <w:numPr>
                <w:ilvl w:val="0"/>
                <w:numId w:val="3"/>
              </w:numPr>
              <w:spacing w:before="0" w:beforeAutospacing="0" w:after="0" w:afterAutospacing="0"/>
              <w:rPr>
                <w:rFonts w:ascii="VAG Rounded Std" w:hAnsi="VAG Rounded Std"/>
                <w:color w:val="595959" w:themeColor="text1" w:themeTint="A6"/>
                <w:sz w:val="22"/>
                <w:szCs w:val="22"/>
              </w:rPr>
            </w:pPr>
            <w:r w:rsidRPr="00181CD5">
              <w:rPr>
                <w:rFonts w:ascii="VAG Rounded Std" w:hAnsi="VAG Rounded Std"/>
                <w:color w:val="595959" w:themeColor="text1" w:themeTint="A6"/>
                <w:sz w:val="22"/>
                <w:szCs w:val="22"/>
              </w:rPr>
              <w:t xml:space="preserve">To establish an environment for Young Carers to be identified, coded and supported within your </w:t>
            </w:r>
            <w:proofErr w:type="gramStart"/>
            <w:r w:rsidRPr="00181CD5">
              <w:rPr>
                <w:rFonts w:ascii="VAG Rounded Std" w:hAnsi="VAG Rounded Std"/>
                <w:color w:val="595959" w:themeColor="text1" w:themeTint="A6"/>
                <w:sz w:val="22"/>
                <w:szCs w:val="22"/>
              </w:rPr>
              <w:t>school</w:t>
            </w:r>
            <w:proofErr w:type="gramEnd"/>
          </w:p>
          <w:p w14:paraId="40C70024" w14:textId="77777777" w:rsidR="00A4683C" w:rsidRDefault="00A4683C" w:rsidP="00EE2A7C">
            <w:pPr>
              <w:pStyle w:val="NormalWeb"/>
              <w:numPr>
                <w:ilvl w:val="0"/>
                <w:numId w:val="3"/>
              </w:numPr>
              <w:spacing w:before="0" w:beforeAutospacing="0" w:after="0" w:afterAutospacing="0"/>
              <w:rPr>
                <w:rFonts w:ascii="VAG Rounded Std" w:hAnsi="VAG Rounded Std"/>
                <w:color w:val="595959" w:themeColor="text1" w:themeTint="A6"/>
                <w:sz w:val="22"/>
                <w:szCs w:val="22"/>
              </w:rPr>
            </w:pPr>
            <w:r w:rsidRPr="00181CD5">
              <w:rPr>
                <w:rFonts w:ascii="VAG Rounded Std" w:hAnsi="VAG Rounded Std"/>
                <w:color w:val="595959" w:themeColor="text1" w:themeTint="A6"/>
                <w:sz w:val="22"/>
                <w:szCs w:val="22"/>
              </w:rPr>
              <w:t xml:space="preserve">Gain a greater understanding of specialist Young Carer </w:t>
            </w:r>
            <w:proofErr w:type="gramStart"/>
            <w:r w:rsidRPr="00181CD5">
              <w:rPr>
                <w:rFonts w:ascii="VAG Rounded Std" w:hAnsi="VAG Rounded Std"/>
                <w:color w:val="595959" w:themeColor="text1" w:themeTint="A6"/>
                <w:sz w:val="22"/>
                <w:szCs w:val="22"/>
              </w:rPr>
              <w:t>support</w:t>
            </w:r>
            <w:proofErr w:type="gramEnd"/>
          </w:p>
          <w:p w14:paraId="2D5D2B5D" w14:textId="77777777" w:rsidR="00A4683C" w:rsidRDefault="00A4683C" w:rsidP="00EE2A7C">
            <w:pPr>
              <w:pStyle w:val="NormalWeb"/>
              <w:spacing w:before="0" w:beforeAutospacing="0" w:after="0" w:afterAutospacing="0"/>
              <w:rPr>
                <w:rFonts w:ascii="VAG Rounded Std" w:hAnsi="VAG Rounded Std"/>
                <w:color w:val="595959" w:themeColor="text1" w:themeTint="A6"/>
                <w:sz w:val="22"/>
                <w:szCs w:val="22"/>
              </w:rPr>
            </w:pPr>
          </w:p>
          <w:p w14:paraId="6A5550CB" w14:textId="77777777" w:rsidR="00A4683C" w:rsidRDefault="00A4683C" w:rsidP="00EE2A7C">
            <w:pPr>
              <w:pStyle w:val="NormalWeb"/>
              <w:spacing w:before="0" w:beforeAutospacing="0" w:after="0" w:afterAutospacing="0"/>
              <w:rPr>
                <w:rFonts w:ascii="VAG Rounded Std" w:hAnsi="VAG Rounded Std"/>
                <w:color w:val="595959" w:themeColor="text1" w:themeTint="A6"/>
                <w:sz w:val="22"/>
                <w:szCs w:val="22"/>
              </w:rPr>
            </w:pPr>
            <w:r>
              <w:rPr>
                <w:rFonts w:ascii="VAG Rounded Std" w:hAnsi="VAG Rounded Std"/>
                <w:color w:val="595959" w:themeColor="text1" w:themeTint="A6"/>
                <w:sz w:val="22"/>
                <w:szCs w:val="22"/>
              </w:rPr>
              <w:t xml:space="preserve">Family Action will be delivering this session a few weeks prior to each census data collection: </w:t>
            </w:r>
          </w:p>
          <w:p w14:paraId="66097CEC" w14:textId="77777777" w:rsidR="00A4683C" w:rsidRPr="005C73FB" w:rsidRDefault="00A4683C" w:rsidP="00EE2A7C">
            <w:pPr>
              <w:pStyle w:val="NormalWeb"/>
              <w:spacing w:before="0" w:beforeAutospacing="0" w:after="0" w:afterAutospacing="0"/>
              <w:rPr>
                <w:rFonts w:ascii="VAG Rounded Std" w:hAnsi="VAG Rounded Std"/>
                <w:b/>
                <w:bCs/>
                <w:color w:val="595959" w:themeColor="text1" w:themeTint="A6"/>
                <w:sz w:val="22"/>
                <w:szCs w:val="22"/>
              </w:rPr>
            </w:pPr>
            <w:r w:rsidRPr="005C73FB">
              <w:rPr>
                <w:rFonts w:ascii="VAG Rounded Std" w:hAnsi="VAG Rounded Std"/>
                <w:b/>
                <w:bCs/>
                <w:color w:val="595959" w:themeColor="text1" w:themeTint="A6"/>
                <w:sz w:val="22"/>
                <w:szCs w:val="22"/>
              </w:rPr>
              <w:t>19</w:t>
            </w:r>
            <w:r w:rsidRPr="005C73FB">
              <w:rPr>
                <w:rFonts w:ascii="VAG Rounded Std" w:hAnsi="VAG Rounded Std"/>
                <w:b/>
                <w:bCs/>
                <w:color w:val="595959" w:themeColor="text1" w:themeTint="A6"/>
                <w:sz w:val="22"/>
                <w:szCs w:val="22"/>
                <w:vertAlign w:val="superscript"/>
              </w:rPr>
              <w:t>th</w:t>
            </w:r>
            <w:r w:rsidRPr="005C73FB">
              <w:rPr>
                <w:rFonts w:ascii="VAG Rounded Std" w:hAnsi="VAG Rounded Std"/>
                <w:b/>
                <w:bCs/>
                <w:color w:val="595959" w:themeColor="text1" w:themeTint="A6"/>
                <w:sz w:val="22"/>
                <w:szCs w:val="22"/>
              </w:rPr>
              <w:t xml:space="preserve"> September 2023, 9:15 – 10am</w:t>
            </w:r>
            <w:r>
              <w:rPr>
                <w:rFonts w:ascii="VAG Rounded Std" w:hAnsi="VAG Rounded Std"/>
                <w:b/>
                <w:bCs/>
                <w:color w:val="595959" w:themeColor="text1" w:themeTint="A6"/>
                <w:sz w:val="22"/>
                <w:szCs w:val="22"/>
              </w:rPr>
              <w:t xml:space="preserve"> | </w:t>
            </w:r>
            <w:hyperlink r:id="rId20" w:history="1">
              <w:r w:rsidRPr="004B2957">
                <w:rPr>
                  <w:rStyle w:val="Hyperlink"/>
                  <w:rFonts w:ascii="VAG Rounded Std" w:hAnsi="VAG Rounded Std"/>
                  <w:sz w:val="22"/>
                  <w:szCs w:val="22"/>
                </w:rPr>
                <w:t>Register here</w:t>
              </w:r>
            </w:hyperlink>
            <w:r>
              <w:rPr>
                <w:rFonts w:ascii="VAG Rounded Std" w:hAnsi="VAG Rounded Std"/>
                <w:b/>
                <w:bCs/>
                <w:color w:val="595959" w:themeColor="text1" w:themeTint="A6"/>
                <w:sz w:val="22"/>
                <w:szCs w:val="22"/>
              </w:rPr>
              <w:t xml:space="preserve"> </w:t>
            </w:r>
          </w:p>
          <w:p w14:paraId="150A4945" w14:textId="77777777" w:rsidR="00A4683C" w:rsidRPr="005C73FB" w:rsidRDefault="00A4683C" w:rsidP="00EE2A7C">
            <w:pPr>
              <w:pStyle w:val="NormalWeb"/>
              <w:spacing w:before="0" w:beforeAutospacing="0" w:after="0" w:afterAutospacing="0"/>
              <w:rPr>
                <w:rFonts w:ascii="VAG Rounded Std" w:hAnsi="VAG Rounded Std"/>
                <w:b/>
                <w:bCs/>
                <w:color w:val="595959" w:themeColor="text1" w:themeTint="A6"/>
                <w:sz w:val="22"/>
                <w:szCs w:val="22"/>
              </w:rPr>
            </w:pPr>
            <w:r w:rsidRPr="005C73FB">
              <w:rPr>
                <w:rFonts w:ascii="VAG Rounded Std" w:hAnsi="VAG Rounded Std"/>
                <w:b/>
                <w:bCs/>
                <w:color w:val="595959" w:themeColor="text1" w:themeTint="A6"/>
                <w:sz w:val="22"/>
                <w:szCs w:val="22"/>
              </w:rPr>
              <w:t>9</w:t>
            </w:r>
            <w:r w:rsidRPr="005C73FB">
              <w:rPr>
                <w:rFonts w:ascii="VAG Rounded Std" w:hAnsi="VAG Rounded Std"/>
                <w:b/>
                <w:bCs/>
                <w:color w:val="595959" w:themeColor="text1" w:themeTint="A6"/>
                <w:sz w:val="22"/>
                <w:szCs w:val="22"/>
                <w:vertAlign w:val="superscript"/>
              </w:rPr>
              <w:t>th</w:t>
            </w:r>
            <w:r w:rsidRPr="005C73FB">
              <w:rPr>
                <w:rFonts w:ascii="VAG Rounded Std" w:hAnsi="VAG Rounded Std"/>
                <w:b/>
                <w:bCs/>
                <w:color w:val="595959" w:themeColor="text1" w:themeTint="A6"/>
                <w:sz w:val="22"/>
                <w:szCs w:val="22"/>
              </w:rPr>
              <w:t xml:space="preserve"> January 2024, 9:15 – 10am</w:t>
            </w:r>
            <w:r>
              <w:rPr>
                <w:rFonts w:ascii="VAG Rounded Std" w:hAnsi="VAG Rounded Std"/>
                <w:b/>
                <w:bCs/>
                <w:color w:val="595959" w:themeColor="text1" w:themeTint="A6"/>
                <w:sz w:val="22"/>
                <w:szCs w:val="22"/>
              </w:rPr>
              <w:t xml:space="preserve"> | </w:t>
            </w:r>
            <w:hyperlink r:id="rId21" w:history="1">
              <w:r w:rsidRPr="00FC570B">
                <w:rPr>
                  <w:rStyle w:val="Hyperlink"/>
                  <w:rFonts w:ascii="VAG Rounded Std" w:hAnsi="VAG Rounded Std"/>
                  <w:sz w:val="22"/>
                  <w:szCs w:val="22"/>
                </w:rPr>
                <w:t>Register here</w:t>
              </w:r>
            </w:hyperlink>
          </w:p>
          <w:p w14:paraId="46A9A63F" w14:textId="77777777" w:rsidR="00A4683C" w:rsidRDefault="00A4683C" w:rsidP="00EE2A7C">
            <w:pPr>
              <w:pStyle w:val="NormalWeb"/>
              <w:spacing w:before="0" w:beforeAutospacing="0" w:after="0" w:afterAutospacing="0"/>
              <w:rPr>
                <w:rFonts w:ascii="VAG Rounded Std" w:hAnsi="VAG Rounded Std"/>
                <w:b/>
                <w:bCs/>
                <w:color w:val="595959" w:themeColor="text1" w:themeTint="A6"/>
                <w:sz w:val="22"/>
                <w:szCs w:val="22"/>
              </w:rPr>
            </w:pPr>
            <w:r w:rsidRPr="005C73FB">
              <w:rPr>
                <w:rFonts w:ascii="VAG Rounded Std" w:hAnsi="VAG Rounded Std"/>
                <w:b/>
                <w:bCs/>
                <w:color w:val="595959" w:themeColor="text1" w:themeTint="A6"/>
                <w:sz w:val="22"/>
                <w:szCs w:val="22"/>
              </w:rPr>
              <w:t>30</w:t>
            </w:r>
            <w:r w:rsidRPr="005C73FB">
              <w:rPr>
                <w:rFonts w:ascii="VAG Rounded Std" w:hAnsi="VAG Rounded Std"/>
                <w:b/>
                <w:bCs/>
                <w:color w:val="595959" w:themeColor="text1" w:themeTint="A6"/>
                <w:sz w:val="22"/>
                <w:szCs w:val="22"/>
                <w:vertAlign w:val="superscript"/>
              </w:rPr>
              <w:t>th</w:t>
            </w:r>
            <w:r w:rsidRPr="005C73FB">
              <w:rPr>
                <w:rFonts w:ascii="VAG Rounded Std" w:hAnsi="VAG Rounded Std"/>
                <w:b/>
                <w:bCs/>
                <w:color w:val="595959" w:themeColor="text1" w:themeTint="A6"/>
                <w:sz w:val="22"/>
                <w:szCs w:val="22"/>
              </w:rPr>
              <w:t xml:space="preserve"> April 2024, 9:15 – 10am</w:t>
            </w:r>
            <w:r>
              <w:rPr>
                <w:rFonts w:ascii="VAG Rounded Std" w:hAnsi="VAG Rounded Std"/>
                <w:b/>
                <w:bCs/>
                <w:color w:val="595959" w:themeColor="text1" w:themeTint="A6"/>
                <w:sz w:val="22"/>
                <w:szCs w:val="22"/>
              </w:rPr>
              <w:t xml:space="preserve"> | </w:t>
            </w:r>
            <w:hyperlink r:id="rId22" w:history="1">
              <w:r w:rsidRPr="00E1740C">
                <w:rPr>
                  <w:rStyle w:val="Hyperlink"/>
                  <w:rFonts w:ascii="VAG Rounded Std" w:hAnsi="VAG Rounded Std"/>
                  <w:sz w:val="22"/>
                  <w:szCs w:val="22"/>
                </w:rPr>
                <w:t>Register here</w:t>
              </w:r>
            </w:hyperlink>
          </w:p>
          <w:p w14:paraId="755B91FB" w14:textId="77777777" w:rsidR="00A4683C" w:rsidRPr="00181CD5" w:rsidRDefault="00A4683C" w:rsidP="00EE2A7C">
            <w:pPr>
              <w:pStyle w:val="NormalWeb"/>
              <w:spacing w:before="0" w:beforeAutospacing="0" w:after="0" w:afterAutospacing="0"/>
              <w:rPr>
                <w:rFonts w:ascii="VAG Rounded Std" w:hAnsi="VAG Rounded Std"/>
                <w:color w:val="595959" w:themeColor="text1" w:themeTint="A6"/>
              </w:rPr>
            </w:pPr>
          </w:p>
        </w:tc>
      </w:tr>
    </w:tbl>
    <w:p w14:paraId="1D2E5FDC" w14:textId="77777777" w:rsidR="00A4683C" w:rsidRPr="00181CD5" w:rsidRDefault="00A4683C" w:rsidP="00044FCB">
      <w:pPr>
        <w:rPr>
          <w:color w:val="595959" w:themeColor="text1" w:themeTint="A6"/>
        </w:rPr>
      </w:pPr>
    </w:p>
    <w:tbl>
      <w:tblPr>
        <w:tblStyle w:val="TableGrid"/>
        <w:tblW w:w="0" w:type="auto"/>
        <w:tblLook w:val="04A0" w:firstRow="1" w:lastRow="0" w:firstColumn="1" w:lastColumn="0" w:noHBand="0" w:noVBand="1"/>
      </w:tblPr>
      <w:tblGrid>
        <w:gridCol w:w="10053"/>
      </w:tblGrid>
      <w:tr w:rsidR="00181CD5" w:rsidRPr="00181CD5" w14:paraId="1F5E028F" w14:textId="77777777" w:rsidTr="003E3293">
        <w:tc>
          <w:tcPr>
            <w:tcW w:w="10054" w:type="dxa"/>
            <w:shd w:val="clear" w:color="auto" w:fill="FFE79B"/>
          </w:tcPr>
          <w:p w14:paraId="41C0CB7C" w14:textId="77777777" w:rsidR="00181CD5" w:rsidRDefault="00103AEE" w:rsidP="003E3293">
            <w:pPr>
              <w:jc w:val="center"/>
              <w:rPr>
                <w:rFonts w:ascii="VAG Rounded Std" w:hAnsi="VAG Rounded Std"/>
                <w:color w:val="595959" w:themeColor="text1" w:themeTint="A6"/>
                <w:sz w:val="28"/>
                <w:szCs w:val="28"/>
              </w:rPr>
            </w:pPr>
            <w:r w:rsidRPr="00181CD5">
              <w:rPr>
                <w:rFonts w:ascii="VAG Rounded Std" w:hAnsi="VAG Rounded Std"/>
                <w:b/>
                <w:bCs/>
                <w:color w:val="595959" w:themeColor="text1" w:themeTint="A6"/>
                <w:sz w:val="28"/>
                <w:szCs w:val="28"/>
              </w:rPr>
              <w:t>Young Carers and the NHS Long Term Plan</w:t>
            </w:r>
            <w:r w:rsidRPr="00181CD5">
              <w:rPr>
                <w:rFonts w:ascii="VAG Rounded Std" w:hAnsi="VAG Rounded Std"/>
                <w:color w:val="595959" w:themeColor="text1" w:themeTint="A6"/>
                <w:sz w:val="28"/>
                <w:szCs w:val="28"/>
              </w:rPr>
              <w:t xml:space="preserve"> </w:t>
            </w:r>
          </w:p>
          <w:p w14:paraId="54FD9585" w14:textId="6600A4D7" w:rsidR="00103AEE" w:rsidRPr="00181CD5" w:rsidRDefault="00103AEE" w:rsidP="003E3293">
            <w:pPr>
              <w:jc w:val="center"/>
              <w:rPr>
                <w:rFonts w:ascii="VAG Rounded Std" w:hAnsi="VAG Rounded Std"/>
                <w:color w:val="595959" w:themeColor="text1" w:themeTint="A6"/>
              </w:rPr>
            </w:pPr>
            <w:r w:rsidRPr="00181CD5">
              <w:rPr>
                <w:rFonts w:ascii="VAG Rounded Std" w:hAnsi="VAG Rounded Std"/>
                <w:color w:val="595959" w:themeColor="text1" w:themeTint="A6"/>
                <w:sz w:val="28"/>
                <w:szCs w:val="28"/>
              </w:rPr>
              <w:t>(45 minute virtual)</w:t>
            </w:r>
          </w:p>
        </w:tc>
      </w:tr>
      <w:tr w:rsidR="00181CD5" w:rsidRPr="00181CD5" w14:paraId="4959A29E" w14:textId="77777777" w:rsidTr="003E3293">
        <w:tc>
          <w:tcPr>
            <w:tcW w:w="10054" w:type="dxa"/>
            <w:shd w:val="clear" w:color="auto" w:fill="FFF7DD"/>
          </w:tcPr>
          <w:p w14:paraId="7494E95C" w14:textId="61819258" w:rsidR="00103AEE" w:rsidRPr="00181CD5" w:rsidRDefault="00103AEE" w:rsidP="003E3293">
            <w:pPr>
              <w:rPr>
                <w:rFonts w:ascii="VAG Rounded Std" w:hAnsi="VAG Rounded Std"/>
                <w:color w:val="595959" w:themeColor="text1" w:themeTint="A6"/>
              </w:rPr>
            </w:pPr>
            <w:r w:rsidRPr="00181CD5">
              <w:rPr>
                <w:rFonts w:ascii="VAG Rounded Std" w:hAnsi="VAG Rounded Std"/>
                <w:color w:val="595959" w:themeColor="text1" w:themeTint="A6"/>
              </w:rPr>
              <w:t xml:space="preserve">It’s often said that all of us are patients at some time in our </w:t>
            </w:r>
            <w:r w:rsidR="00181CD5" w:rsidRPr="00181CD5">
              <w:rPr>
                <w:rFonts w:ascii="VAG Rounded Std" w:hAnsi="VAG Rounded Std"/>
                <w:color w:val="595959" w:themeColor="text1" w:themeTint="A6"/>
              </w:rPr>
              <w:t>lives,</w:t>
            </w:r>
            <w:r w:rsidRPr="00181CD5">
              <w:rPr>
                <w:rFonts w:ascii="VAG Rounded Std" w:hAnsi="VAG Rounded Std"/>
                <w:color w:val="595959" w:themeColor="text1" w:themeTint="A6"/>
              </w:rPr>
              <w:t xml:space="preserve"> but it’s less often acknowledged that most of us will also be unpaid carers too.</w:t>
            </w:r>
            <w:r w:rsidRPr="00181CD5">
              <w:rPr>
                <w:color w:val="595959" w:themeColor="text1" w:themeTint="A6"/>
              </w:rPr>
              <w:t xml:space="preserve"> </w:t>
            </w:r>
            <w:r w:rsidRPr="00181CD5">
              <w:rPr>
                <w:rFonts w:ascii="VAG Rounded Std" w:hAnsi="VAG Rounded Std"/>
                <w:color w:val="595959" w:themeColor="text1" w:themeTint="A6"/>
              </w:rPr>
              <w:t xml:space="preserve">Written in partnership with NHS England, this training is for all healthcare workers, whether your work is with children, young </w:t>
            </w:r>
            <w:proofErr w:type="gramStart"/>
            <w:r w:rsidRPr="00181CD5">
              <w:rPr>
                <w:rFonts w:ascii="VAG Rounded Std" w:hAnsi="VAG Rounded Std"/>
                <w:color w:val="595959" w:themeColor="text1" w:themeTint="A6"/>
              </w:rPr>
              <w:t>people</w:t>
            </w:r>
            <w:proofErr w:type="gramEnd"/>
            <w:r w:rsidRPr="00181CD5">
              <w:rPr>
                <w:rFonts w:ascii="VAG Rounded Std" w:hAnsi="VAG Rounded Std"/>
                <w:color w:val="595959" w:themeColor="text1" w:themeTint="A6"/>
              </w:rPr>
              <w:t xml:space="preserve"> or adults, to assist with identifying Young Carers within the workplace setting and explore how Young Carers can be best supported.</w:t>
            </w:r>
          </w:p>
          <w:p w14:paraId="0FC95E38" w14:textId="77777777" w:rsidR="00103AEE" w:rsidRPr="00181CD5" w:rsidRDefault="00103AEE" w:rsidP="003E3293">
            <w:pPr>
              <w:rPr>
                <w:rFonts w:ascii="VAG Rounded Std" w:hAnsi="VAG Rounded Std"/>
                <w:color w:val="595959" w:themeColor="text1" w:themeTint="A6"/>
              </w:rPr>
            </w:pPr>
          </w:p>
          <w:p w14:paraId="3B303E1F" w14:textId="77777777" w:rsidR="00103AEE" w:rsidRPr="00181CD5" w:rsidRDefault="00103AEE" w:rsidP="003E3293">
            <w:pPr>
              <w:rPr>
                <w:rFonts w:ascii="VAG Rounded Std" w:hAnsi="VAG Rounded Std"/>
                <w:i/>
                <w:iCs/>
                <w:color w:val="595959" w:themeColor="text1" w:themeTint="A6"/>
              </w:rPr>
            </w:pPr>
            <w:r w:rsidRPr="00181CD5">
              <w:rPr>
                <w:rFonts w:ascii="VAG Rounded Std" w:hAnsi="VAG Rounded Std"/>
                <w:i/>
                <w:iCs/>
                <w:color w:val="595959" w:themeColor="text1" w:themeTint="A6"/>
              </w:rPr>
              <w:t>Training objectives:</w:t>
            </w:r>
          </w:p>
          <w:p w14:paraId="44CBF272" w14:textId="62F94F37" w:rsidR="00103AEE" w:rsidRPr="00181CD5" w:rsidRDefault="00103AEE" w:rsidP="003E3293">
            <w:pPr>
              <w:pStyle w:val="ListParagraph"/>
              <w:numPr>
                <w:ilvl w:val="0"/>
                <w:numId w:val="4"/>
              </w:numPr>
              <w:spacing w:after="0" w:line="240" w:lineRule="auto"/>
              <w:rPr>
                <w:rFonts w:ascii="VAG Rounded Std" w:hAnsi="VAG Rounded Std"/>
                <w:i/>
                <w:iCs/>
                <w:color w:val="595959" w:themeColor="text1" w:themeTint="A6"/>
              </w:rPr>
            </w:pPr>
            <w:r w:rsidRPr="00181CD5">
              <w:rPr>
                <w:rFonts w:ascii="VAG Rounded Std" w:hAnsi="VAG Rounded Std"/>
                <w:color w:val="595959" w:themeColor="text1" w:themeTint="A6"/>
              </w:rPr>
              <w:t>To develop insight of the roles and responsibilities of a young carer and when they may need additional support from Young Carers Services</w:t>
            </w:r>
          </w:p>
          <w:p w14:paraId="5F20C851" w14:textId="77777777" w:rsidR="00103AEE" w:rsidRPr="00181CD5" w:rsidRDefault="00103AEE" w:rsidP="003E3293">
            <w:pPr>
              <w:pStyle w:val="ListParagraph"/>
              <w:numPr>
                <w:ilvl w:val="0"/>
                <w:numId w:val="4"/>
              </w:numPr>
              <w:spacing w:after="0" w:line="240" w:lineRule="auto"/>
              <w:rPr>
                <w:rFonts w:ascii="VAG Rounded Std" w:hAnsi="VAG Rounded Std"/>
                <w:i/>
                <w:iCs/>
                <w:color w:val="595959" w:themeColor="text1" w:themeTint="A6"/>
              </w:rPr>
            </w:pPr>
            <w:r w:rsidRPr="00181CD5">
              <w:rPr>
                <w:rFonts w:ascii="VAG Rounded Std" w:hAnsi="VAG Rounded Std"/>
                <w:color w:val="595959" w:themeColor="text1" w:themeTint="A6"/>
              </w:rPr>
              <w:t xml:space="preserve">To establish routine enquiry approaches for Young Carers to be identified, coded and </w:t>
            </w:r>
            <w:proofErr w:type="gramStart"/>
            <w:r w:rsidRPr="00181CD5">
              <w:rPr>
                <w:rFonts w:ascii="VAG Rounded Std" w:hAnsi="VAG Rounded Std"/>
                <w:color w:val="595959" w:themeColor="text1" w:themeTint="A6"/>
              </w:rPr>
              <w:t>supported</w:t>
            </w:r>
            <w:proofErr w:type="gramEnd"/>
          </w:p>
          <w:p w14:paraId="076837F0" w14:textId="097709E0" w:rsidR="00103AEE" w:rsidRPr="00F77099" w:rsidRDefault="00103AEE" w:rsidP="003E3293">
            <w:pPr>
              <w:pStyle w:val="ListParagraph"/>
              <w:numPr>
                <w:ilvl w:val="0"/>
                <w:numId w:val="4"/>
              </w:numPr>
              <w:spacing w:after="0" w:line="240" w:lineRule="auto"/>
              <w:rPr>
                <w:rFonts w:ascii="VAG Rounded Std" w:hAnsi="VAG Rounded Std"/>
                <w:i/>
                <w:iCs/>
                <w:color w:val="595959" w:themeColor="text1" w:themeTint="A6"/>
              </w:rPr>
            </w:pPr>
            <w:r w:rsidRPr="00181CD5">
              <w:rPr>
                <w:rFonts w:ascii="VAG Rounded Std" w:hAnsi="VAG Rounded Std"/>
                <w:color w:val="595959" w:themeColor="text1" w:themeTint="A6"/>
              </w:rPr>
              <w:t xml:space="preserve">Gain a greater understanding of specialist Young Carer </w:t>
            </w:r>
            <w:proofErr w:type="gramStart"/>
            <w:r w:rsidRPr="00181CD5">
              <w:rPr>
                <w:rFonts w:ascii="VAG Rounded Std" w:hAnsi="VAG Rounded Std"/>
                <w:color w:val="595959" w:themeColor="text1" w:themeTint="A6"/>
              </w:rPr>
              <w:t>support</w:t>
            </w:r>
            <w:proofErr w:type="gramEnd"/>
          </w:p>
          <w:p w14:paraId="71DF0E50" w14:textId="77777777" w:rsidR="00F77099" w:rsidRPr="00F77099" w:rsidRDefault="00F77099" w:rsidP="00E3305D">
            <w:pPr>
              <w:pStyle w:val="ListParagraph"/>
              <w:spacing w:after="0" w:line="240" w:lineRule="auto"/>
              <w:rPr>
                <w:rFonts w:ascii="VAG Rounded Std" w:hAnsi="VAG Rounded Std"/>
                <w:i/>
                <w:iCs/>
                <w:color w:val="595959" w:themeColor="text1" w:themeTint="A6"/>
              </w:rPr>
            </w:pPr>
          </w:p>
          <w:p w14:paraId="0B2CD915" w14:textId="1AE86614" w:rsidR="00F77099" w:rsidRDefault="00F77099" w:rsidP="00F77099">
            <w:pPr>
              <w:rPr>
                <w:rFonts w:ascii="VAG Rounded Std" w:hAnsi="VAG Rounded Std"/>
              </w:rPr>
            </w:pPr>
            <w:r w:rsidRPr="005C73FB">
              <w:rPr>
                <w:rFonts w:ascii="VAG Rounded Std" w:hAnsi="VAG Rounded Std"/>
                <w:b/>
                <w:bCs/>
                <w:color w:val="595959" w:themeColor="text1" w:themeTint="A6"/>
              </w:rPr>
              <w:t>19</w:t>
            </w:r>
            <w:r w:rsidRPr="005C73FB">
              <w:rPr>
                <w:rFonts w:ascii="VAG Rounded Std" w:hAnsi="VAG Rounded Std"/>
                <w:b/>
                <w:bCs/>
                <w:color w:val="595959" w:themeColor="text1" w:themeTint="A6"/>
                <w:vertAlign w:val="superscript"/>
              </w:rPr>
              <w:t>th</w:t>
            </w:r>
            <w:r w:rsidRPr="005C73FB">
              <w:rPr>
                <w:rFonts w:ascii="VAG Rounded Std" w:hAnsi="VAG Rounded Std"/>
                <w:b/>
                <w:bCs/>
                <w:color w:val="595959" w:themeColor="text1" w:themeTint="A6"/>
              </w:rPr>
              <w:t xml:space="preserve"> </w:t>
            </w:r>
            <w:r>
              <w:rPr>
                <w:rFonts w:ascii="VAG Rounded Std" w:hAnsi="VAG Rounded Std"/>
                <w:b/>
                <w:bCs/>
                <w:color w:val="595959" w:themeColor="text1" w:themeTint="A6"/>
              </w:rPr>
              <w:t>October</w:t>
            </w:r>
            <w:r w:rsidRPr="005C73FB">
              <w:rPr>
                <w:rFonts w:ascii="VAG Rounded Std" w:hAnsi="VAG Rounded Std"/>
                <w:b/>
                <w:bCs/>
                <w:color w:val="595959" w:themeColor="text1" w:themeTint="A6"/>
              </w:rPr>
              <w:t xml:space="preserve"> 2023, 9:15 – 10am</w:t>
            </w:r>
            <w:r w:rsidR="00D352A4">
              <w:rPr>
                <w:rFonts w:ascii="VAG Rounded Std" w:hAnsi="VAG Rounded Std"/>
                <w:b/>
                <w:bCs/>
                <w:color w:val="595959" w:themeColor="text1" w:themeTint="A6"/>
              </w:rPr>
              <w:t xml:space="preserve"> |</w:t>
            </w:r>
            <w:r>
              <w:rPr>
                <w:rFonts w:ascii="VAG Rounded Std" w:hAnsi="VAG Rounded Std"/>
                <w:b/>
                <w:bCs/>
                <w:color w:val="595959" w:themeColor="text1" w:themeTint="A6"/>
              </w:rPr>
              <w:t xml:space="preserve"> </w:t>
            </w:r>
            <w:hyperlink r:id="rId23" w:history="1">
              <w:r w:rsidRPr="002603F2">
                <w:rPr>
                  <w:rStyle w:val="Hyperlink"/>
                  <w:rFonts w:ascii="VAG Rounded Std" w:hAnsi="VAG Rounded Std"/>
                </w:rPr>
                <w:t>Register here</w:t>
              </w:r>
            </w:hyperlink>
          </w:p>
          <w:p w14:paraId="11474018" w14:textId="73A2C202" w:rsidR="00F77099" w:rsidRDefault="00F77099" w:rsidP="00F77099">
            <w:pPr>
              <w:rPr>
                <w:rFonts w:ascii="VAG Rounded Std" w:hAnsi="VAG Rounded Std"/>
              </w:rPr>
            </w:pPr>
            <w:r w:rsidRPr="005C73FB">
              <w:rPr>
                <w:rFonts w:ascii="VAG Rounded Std" w:hAnsi="VAG Rounded Std"/>
                <w:b/>
                <w:bCs/>
                <w:color w:val="595959" w:themeColor="text1" w:themeTint="A6"/>
              </w:rPr>
              <w:t>19</w:t>
            </w:r>
            <w:r w:rsidRPr="005C73FB">
              <w:rPr>
                <w:rFonts w:ascii="VAG Rounded Std" w:hAnsi="VAG Rounded Std"/>
                <w:b/>
                <w:bCs/>
                <w:color w:val="595959" w:themeColor="text1" w:themeTint="A6"/>
                <w:vertAlign w:val="superscript"/>
              </w:rPr>
              <w:t>th</w:t>
            </w:r>
            <w:r w:rsidRPr="005C73FB">
              <w:rPr>
                <w:rFonts w:ascii="VAG Rounded Std" w:hAnsi="VAG Rounded Std"/>
                <w:b/>
                <w:bCs/>
                <w:color w:val="595959" w:themeColor="text1" w:themeTint="A6"/>
              </w:rPr>
              <w:t xml:space="preserve"> </w:t>
            </w:r>
            <w:r>
              <w:rPr>
                <w:rFonts w:ascii="VAG Rounded Std" w:hAnsi="VAG Rounded Std"/>
                <w:b/>
                <w:bCs/>
                <w:color w:val="595959" w:themeColor="text1" w:themeTint="A6"/>
              </w:rPr>
              <w:t>October</w:t>
            </w:r>
            <w:r w:rsidRPr="005C73FB">
              <w:rPr>
                <w:rFonts w:ascii="VAG Rounded Std" w:hAnsi="VAG Rounded Std"/>
                <w:b/>
                <w:bCs/>
                <w:color w:val="595959" w:themeColor="text1" w:themeTint="A6"/>
              </w:rPr>
              <w:t xml:space="preserve"> 2023, </w:t>
            </w:r>
            <w:r w:rsidR="004034DD">
              <w:rPr>
                <w:rFonts w:ascii="VAG Rounded Std" w:hAnsi="VAG Rounded Std"/>
                <w:b/>
                <w:bCs/>
                <w:color w:val="595959" w:themeColor="text1" w:themeTint="A6"/>
              </w:rPr>
              <w:t>12.30 – 1:15pm</w:t>
            </w:r>
            <w:r w:rsidR="00D352A4">
              <w:rPr>
                <w:rFonts w:ascii="VAG Rounded Std" w:hAnsi="VAG Rounded Std"/>
                <w:b/>
                <w:bCs/>
                <w:color w:val="595959" w:themeColor="text1" w:themeTint="A6"/>
              </w:rPr>
              <w:t xml:space="preserve"> |</w:t>
            </w:r>
            <w:r>
              <w:rPr>
                <w:rFonts w:ascii="VAG Rounded Std" w:hAnsi="VAG Rounded Std"/>
                <w:b/>
                <w:bCs/>
                <w:color w:val="595959" w:themeColor="text1" w:themeTint="A6"/>
              </w:rPr>
              <w:t xml:space="preserve"> </w:t>
            </w:r>
            <w:hyperlink r:id="rId24" w:history="1">
              <w:r w:rsidRPr="00AD7C71">
                <w:rPr>
                  <w:rStyle w:val="Hyperlink"/>
                  <w:rFonts w:ascii="VAG Rounded Std" w:hAnsi="VAG Rounded Std"/>
                </w:rPr>
                <w:t>Register here</w:t>
              </w:r>
            </w:hyperlink>
          </w:p>
          <w:p w14:paraId="17AC5831" w14:textId="4B745741" w:rsidR="004034DD" w:rsidRDefault="00FC5ED8" w:rsidP="004034DD">
            <w:pPr>
              <w:rPr>
                <w:rFonts w:ascii="VAG Rounded Std" w:hAnsi="VAG Rounded Std"/>
              </w:rPr>
            </w:pPr>
            <w:r>
              <w:rPr>
                <w:rFonts w:ascii="VAG Rounded Std" w:hAnsi="VAG Rounded Std"/>
                <w:b/>
                <w:bCs/>
                <w:color w:val="595959" w:themeColor="text1" w:themeTint="A6"/>
              </w:rPr>
              <w:t>22</w:t>
            </w:r>
            <w:r w:rsidRPr="00FC5ED8">
              <w:rPr>
                <w:rFonts w:ascii="VAG Rounded Std" w:hAnsi="VAG Rounded Std"/>
                <w:b/>
                <w:bCs/>
                <w:color w:val="595959" w:themeColor="text1" w:themeTint="A6"/>
                <w:vertAlign w:val="superscript"/>
              </w:rPr>
              <w:t>nd</w:t>
            </w:r>
            <w:r>
              <w:rPr>
                <w:rFonts w:ascii="VAG Rounded Std" w:hAnsi="VAG Rounded Std"/>
                <w:b/>
                <w:bCs/>
                <w:color w:val="595959" w:themeColor="text1" w:themeTint="A6"/>
              </w:rPr>
              <w:t xml:space="preserve"> February 2024</w:t>
            </w:r>
            <w:r w:rsidR="004034DD" w:rsidRPr="005C73FB">
              <w:rPr>
                <w:rFonts w:ascii="VAG Rounded Std" w:hAnsi="VAG Rounded Std"/>
                <w:b/>
                <w:bCs/>
                <w:color w:val="595959" w:themeColor="text1" w:themeTint="A6"/>
              </w:rPr>
              <w:t>, 9:15 – 10am</w:t>
            </w:r>
            <w:r w:rsidR="00D352A4">
              <w:rPr>
                <w:rFonts w:ascii="VAG Rounded Std" w:hAnsi="VAG Rounded Std"/>
                <w:b/>
                <w:bCs/>
                <w:color w:val="595959" w:themeColor="text1" w:themeTint="A6"/>
              </w:rPr>
              <w:t xml:space="preserve"> |</w:t>
            </w:r>
            <w:r w:rsidR="004034DD">
              <w:rPr>
                <w:rFonts w:ascii="VAG Rounded Std" w:hAnsi="VAG Rounded Std"/>
                <w:b/>
                <w:bCs/>
                <w:color w:val="595959" w:themeColor="text1" w:themeTint="A6"/>
              </w:rPr>
              <w:t xml:space="preserve"> </w:t>
            </w:r>
            <w:hyperlink r:id="rId25" w:history="1">
              <w:r w:rsidR="004034DD" w:rsidRPr="00A9526F">
                <w:rPr>
                  <w:rStyle w:val="Hyperlink"/>
                  <w:rFonts w:ascii="VAG Rounded Std" w:hAnsi="VAG Rounded Std"/>
                </w:rPr>
                <w:t>Register here</w:t>
              </w:r>
            </w:hyperlink>
          </w:p>
          <w:p w14:paraId="49C017E2" w14:textId="26AFF6AB" w:rsidR="004034DD" w:rsidRDefault="00FC5ED8" w:rsidP="004034DD">
            <w:pPr>
              <w:rPr>
                <w:rFonts w:ascii="VAG Rounded Std" w:hAnsi="VAG Rounded Std"/>
              </w:rPr>
            </w:pPr>
            <w:r>
              <w:rPr>
                <w:rFonts w:ascii="VAG Rounded Std" w:hAnsi="VAG Rounded Std"/>
                <w:b/>
                <w:bCs/>
                <w:color w:val="595959" w:themeColor="text1" w:themeTint="A6"/>
              </w:rPr>
              <w:t>22</w:t>
            </w:r>
            <w:r w:rsidRPr="00FC5ED8">
              <w:rPr>
                <w:rFonts w:ascii="VAG Rounded Std" w:hAnsi="VAG Rounded Std"/>
                <w:b/>
                <w:bCs/>
                <w:color w:val="595959" w:themeColor="text1" w:themeTint="A6"/>
                <w:vertAlign w:val="superscript"/>
              </w:rPr>
              <w:t>nd</w:t>
            </w:r>
            <w:r>
              <w:rPr>
                <w:rFonts w:ascii="VAG Rounded Std" w:hAnsi="VAG Rounded Std"/>
                <w:b/>
                <w:bCs/>
                <w:color w:val="595959" w:themeColor="text1" w:themeTint="A6"/>
              </w:rPr>
              <w:t xml:space="preserve"> February 2024</w:t>
            </w:r>
            <w:r w:rsidR="004034DD" w:rsidRPr="005C73FB">
              <w:rPr>
                <w:rFonts w:ascii="VAG Rounded Std" w:hAnsi="VAG Rounded Std"/>
                <w:b/>
                <w:bCs/>
                <w:color w:val="595959" w:themeColor="text1" w:themeTint="A6"/>
              </w:rPr>
              <w:t xml:space="preserve">, </w:t>
            </w:r>
            <w:r w:rsidR="004034DD">
              <w:rPr>
                <w:rFonts w:ascii="VAG Rounded Std" w:hAnsi="VAG Rounded Std"/>
                <w:b/>
                <w:bCs/>
                <w:color w:val="595959" w:themeColor="text1" w:themeTint="A6"/>
              </w:rPr>
              <w:t>12.30 – 1:15pm</w:t>
            </w:r>
            <w:r w:rsidR="00D352A4">
              <w:rPr>
                <w:rFonts w:ascii="VAG Rounded Std" w:hAnsi="VAG Rounded Std"/>
                <w:b/>
                <w:bCs/>
                <w:color w:val="595959" w:themeColor="text1" w:themeTint="A6"/>
              </w:rPr>
              <w:t xml:space="preserve"> |</w:t>
            </w:r>
            <w:r w:rsidR="004034DD">
              <w:rPr>
                <w:rFonts w:ascii="VAG Rounded Std" w:hAnsi="VAG Rounded Std"/>
                <w:b/>
                <w:bCs/>
                <w:color w:val="595959" w:themeColor="text1" w:themeTint="A6"/>
              </w:rPr>
              <w:t xml:space="preserve"> </w:t>
            </w:r>
            <w:hyperlink r:id="rId26" w:history="1">
              <w:r w:rsidR="004034DD" w:rsidRPr="00AD3C79">
                <w:rPr>
                  <w:rStyle w:val="Hyperlink"/>
                  <w:rFonts w:ascii="VAG Rounded Std" w:hAnsi="VAG Rounded Std"/>
                </w:rPr>
                <w:t>Register here</w:t>
              </w:r>
            </w:hyperlink>
          </w:p>
          <w:p w14:paraId="7A9214D0" w14:textId="79A12720" w:rsidR="00F74462" w:rsidRDefault="00F74462" w:rsidP="00F74462">
            <w:pPr>
              <w:rPr>
                <w:rFonts w:ascii="VAG Rounded Std" w:hAnsi="VAG Rounded Std"/>
              </w:rPr>
            </w:pPr>
            <w:r>
              <w:rPr>
                <w:rFonts w:ascii="VAG Rounded Std" w:hAnsi="VAG Rounded Std"/>
                <w:b/>
                <w:bCs/>
                <w:color w:val="595959" w:themeColor="text1" w:themeTint="A6"/>
              </w:rPr>
              <w:t>16</w:t>
            </w:r>
            <w:r w:rsidRPr="00F74462">
              <w:rPr>
                <w:rFonts w:ascii="VAG Rounded Std" w:hAnsi="VAG Rounded Std"/>
                <w:b/>
                <w:bCs/>
                <w:color w:val="595959" w:themeColor="text1" w:themeTint="A6"/>
                <w:vertAlign w:val="superscript"/>
              </w:rPr>
              <w:t>th</w:t>
            </w:r>
            <w:r>
              <w:rPr>
                <w:rFonts w:ascii="VAG Rounded Std" w:hAnsi="VAG Rounded Std"/>
                <w:b/>
                <w:bCs/>
                <w:color w:val="595959" w:themeColor="text1" w:themeTint="A6"/>
              </w:rPr>
              <w:t xml:space="preserve"> May 2024</w:t>
            </w:r>
            <w:r w:rsidRPr="005C73FB">
              <w:rPr>
                <w:rFonts w:ascii="VAG Rounded Std" w:hAnsi="VAG Rounded Std"/>
                <w:b/>
                <w:bCs/>
                <w:color w:val="595959" w:themeColor="text1" w:themeTint="A6"/>
              </w:rPr>
              <w:t>, 9:15 – 10am</w:t>
            </w:r>
            <w:r w:rsidR="00D352A4">
              <w:rPr>
                <w:rFonts w:ascii="VAG Rounded Std" w:hAnsi="VAG Rounded Std"/>
                <w:b/>
                <w:bCs/>
                <w:color w:val="595959" w:themeColor="text1" w:themeTint="A6"/>
              </w:rPr>
              <w:t xml:space="preserve"> |</w:t>
            </w:r>
            <w:r>
              <w:rPr>
                <w:rFonts w:ascii="VAG Rounded Std" w:hAnsi="VAG Rounded Std"/>
                <w:b/>
                <w:bCs/>
                <w:color w:val="595959" w:themeColor="text1" w:themeTint="A6"/>
              </w:rPr>
              <w:t xml:space="preserve"> </w:t>
            </w:r>
            <w:hyperlink r:id="rId27" w:history="1">
              <w:r w:rsidRPr="00195B0F">
                <w:rPr>
                  <w:rStyle w:val="Hyperlink"/>
                  <w:rFonts w:ascii="VAG Rounded Std" w:hAnsi="VAG Rounded Std"/>
                </w:rPr>
                <w:t>Register here</w:t>
              </w:r>
            </w:hyperlink>
          </w:p>
          <w:p w14:paraId="1AD926A5" w14:textId="6B86C4BE" w:rsidR="004034DD" w:rsidRPr="00F77099" w:rsidRDefault="00F74462" w:rsidP="00F77099">
            <w:pPr>
              <w:rPr>
                <w:rFonts w:ascii="VAG Rounded Std" w:hAnsi="VAG Rounded Std"/>
                <w:i/>
                <w:iCs/>
                <w:color w:val="595959" w:themeColor="text1" w:themeTint="A6"/>
              </w:rPr>
            </w:pPr>
            <w:r>
              <w:rPr>
                <w:rFonts w:ascii="VAG Rounded Std" w:hAnsi="VAG Rounded Std"/>
                <w:b/>
                <w:bCs/>
                <w:color w:val="595959" w:themeColor="text1" w:themeTint="A6"/>
              </w:rPr>
              <w:t>16</w:t>
            </w:r>
            <w:r w:rsidRPr="00F74462">
              <w:rPr>
                <w:rFonts w:ascii="VAG Rounded Std" w:hAnsi="VAG Rounded Std"/>
                <w:b/>
                <w:bCs/>
                <w:color w:val="595959" w:themeColor="text1" w:themeTint="A6"/>
                <w:vertAlign w:val="superscript"/>
              </w:rPr>
              <w:t>th</w:t>
            </w:r>
            <w:r>
              <w:rPr>
                <w:rFonts w:ascii="VAG Rounded Std" w:hAnsi="VAG Rounded Std"/>
                <w:b/>
                <w:bCs/>
                <w:color w:val="595959" w:themeColor="text1" w:themeTint="A6"/>
              </w:rPr>
              <w:t xml:space="preserve"> May 2024</w:t>
            </w:r>
            <w:r w:rsidRPr="005C73FB">
              <w:rPr>
                <w:rFonts w:ascii="VAG Rounded Std" w:hAnsi="VAG Rounded Std"/>
                <w:b/>
                <w:bCs/>
                <w:color w:val="595959" w:themeColor="text1" w:themeTint="A6"/>
              </w:rPr>
              <w:t xml:space="preserve">, </w:t>
            </w:r>
            <w:r>
              <w:rPr>
                <w:rFonts w:ascii="VAG Rounded Std" w:hAnsi="VAG Rounded Std"/>
                <w:b/>
                <w:bCs/>
                <w:color w:val="595959" w:themeColor="text1" w:themeTint="A6"/>
              </w:rPr>
              <w:t>12.30 – 1:15pm</w:t>
            </w:r>
            <w:r w:rsidR="00D352A4">
              <w:rPr>
                <w:rFonts w:ascii="VAG Rounded Std" w:hAnsi="VAG Rounded Std"/>
                <w:b/>
                <w:bCs/>
                <w:color w:val="595959" w:themeColor="text1" w:themeTint="A6"/>
              </w:rPr>
              <w:t xml:space="preserve"> |</w:t>
            </w:r>
            <w:r>
              <w:rPr>
                <w:rFonts w:ascii="VAG Rounded Std" w:hAnsi="VAG Rounded Std"/>
                <w:b/>
                <w:bCs/>
                <w:color w:val="595959" w:themeColor="text1" w:themeTint="A6"/>
              </w:rPr>
              <w:t xml:space="preserve"> </w:t>
            </w:r>
            <w:hyperlink r:id="rId28" w:history="1">
              <w:r w:rsidRPr="00195B0F">
                <w:rPr>
                  <w:rStyle w:val="Hyperlink"/>
                  <w:rFonts w:ascii="VAG Rounded Std" w:hAnsi="VAG Rounded Std"/>
                </w:rPr>
                <w:t>Register here</w:t>
              </w:r>
            </w:hyperlink>
          </w:p>
          <w:p w14:paraId="07B1C184" w14:textId="77777777" w:rsidR="00FE22E3" w:rsidRPr="00181CD5" w:rsidRDefault="00FE22E3" w:rsidP="00FE22E3">
            <w:pPr>
              <w:pStyle w:val="ListParagraph"/>
              <w:spacing w:after="0" w:line="240" w:lineRule="auto"/>
              <w:rPr>
                <w:rFonts w:ascii="VAG Rounded Std" w:hAnsi="VAG Rounded Std"/>
                <w:i/>
                <w:iCs/>
                <w:color w:val="595959" w:themeColor="text1" w:themeTint="A6"/>
              </w:rPr>
            </w:pPr>
          </w:p>
        </w:tc>
      </w:tr>
    </w:tbl>
    <w:p w14:paraId="2CBC75BD" w14:textId="77777777" w:rsidR="00103AEE" w:rsidRDefault="00103AEE" w:rsidP="00044FCB"/>
    <w:p w14:paraId="540F02E8" w14:textId="5EEF63BC" w:rsidR="00D352A4" w:rsidRDefault="00D352A4">
      <w:r>
        <w:br w:type="page"/>
      </w:r>
    </w:p>
    <w:p w14:paraId="20D1FAE4" w14:textId="77777777" w:rsidR="00D352A4" w:rsidRDefault="00D352A4" w:rsidP="00044FCB"/>
    <w:tbl>
      <w:tblPr>
        <w:tblStyle w:val="TableGrid"/>
        <w:tblW w:w="0" w:type="auto"/>
        <w:tblLook w:val="04A0" w:firstRow="1" w:lastRow="0" w:firstColumn="1" w:lastColumn="0" w:noHBand="0" w:noVBand="1"/>
      </w:tblPr>
      <w:tblGrid>
        <w:gridCol w:w="10053"/>
      </w:tblGrid>
      <w:tr w:rsidR="00BC30A2" w:rsidRPr="00181CD5" w14:paraId="0BDD315C" w14:textId="77777777" w:rsidTr="00BC30A2">
        <w:tc>
          <w:tcPr>
            <w:tcW w:w="10054" w:type="dxa"/>
            <w:shd w:val="clear" w:color="auto" w:fill="FFAFCA"/>
          </w:tcPr>
          <w:p w14:paraId="72A68C7B" w14:textId="4E58B126" w:rsidR="00BC30A2" w:rsidRDefault="00BC30A2" w:rsidP="003E3293">
            <w:pPr>
              <w:jc w:val="center"/>
              <w:rPr>
                <w:rFonts w:ascii="VAG Rounded Std" w:hAnsi="VAG Rounded Std"/>
                <w:color w:val="595959" w:themeColor="text1" w:themeTint="A6"/>
                <w:sz w:val="28"/>
                <w:szCs w:val="28"/>
              </w:rPr>
            </w:pPr>
            <w:r w:rsidRPr="00181CD5">
              <w:rPr>
                <w:rFonts w:ascii="VAG Rounded Std" w:hAnsi="VAG Rounded Std"/>
                <w:b/>
                <w:bCs/>
                <w:color w:val="595959" w:themeColor="text1" w:themeTint="A6"/>
                <w:sz w:val="28"/>
                <w:szCs w:val="28"/>
              </w:rPr>
              <w:t xml:space="preserve">Young Carers </w:t>
            </w:r>
            <w:r>
              <w:rPr>
                <w:rFonts w:ascii="VAG Rounded Std" w:hAnsi="VAG Rounded Std"/>
                <w:b/>
                <w:bCs/>
                <w:color w:val="595959" w:themeColor="text1" w:themeTint="A6"/>
                <w:sz w:val="28"/>
                <w:szCs w:val="28"/>
              </w:rPr>
              <w:t>in Healthcare Roundtable sessions</w:t>
            </w:r>
            <w:r w:rsidRPr="00181CD5">
              <w:rPr>
                <w:rFonts w:ascii="VAG Rounded Std" w:hAnsi="VAG Rounded Std"/>
                <w:color w:val="595959" w:themeColor="text1" w:themeTint="A6"/>
                <w:sz w:val="28"/>
                <w:szCs w:val="28"/>
              </w:rPr>
              <w:t xml:space="preserve"> </w:t>
            </w:r>
          </w:p>
          <w:p w14:paraId="7A683C46" w14:textId="26E021CD" w:rsidR="00BC30A2" w:rsidRPr="00181CD5" w:rsidRDefault="00BC30A2" w:rsidP="003E3293">
            <w:pPr>
              <w:jc w:val="center"/>
              <w:rPr>
                <w:rFonts w:ascii="VAG Rounded Std" w:hAnsi="VAG Rounded Std"/>
                <w:color w:val="595959" w:themeColor="text1" w:themeTint="A6"/>
              </w:rPr>
            </w:pPr>
            <w:r w:rsidRPr="00181CD5">
              <w:rPr>
                <w:rFonts w:ascii="VAG Rounded Std" w:hAnsi="VAG Rounded Std"/>
                <w:color w:val="595959" w:themeColor="text1" w:themeTint="A6"/>
                <w:sz w:val="28"/>
                <w:szCs w:val="28"/>
              </w:rPr>
              <w:t>(</w:t>
            </w:r>
            <w:r>
              <w:rPr>
                <w:rFonts w:ascii="VAG Rounded Std" w:hAnsi="VAG Rounded Std"/>
                <w:color w:val="595959" w:themeColor="text1" w:themeTint="A6"/>
                <w:sz w:val="28"/>
                <w:szCs w:val="28"/>
              </w:rPr>
              <w:t>1 hour 15 mins virtual)</w:t>
            </w:r>
          </w:p>
        </w:tc>
      </w:tr>
      <w:tr w:rsidR="00BC30A2" w:rsidRPr="00181CD5" w14:paraId="5B0E1AEA" w14:textId="77777777" w:rsidTr="00BC30A2">
        <w:tc>
          <w:tcPr>
            <w:tcW w:w="10054" w:type="dxa"/>
            <w:shd w:val="clear" w:color="auto" w:fill="FFEBF2"/>
          </w:tcPr>
          <w:p w14:paraId="7A5DB90A" w14:textId="7E5B8EB4" w:rsidR="00BC30A2" w:rsidRDefault="00A4317D" w:rsidP="00395323">
            <w:pPr>
              <w:rPr>
                <w:rFonts w:ascii="VAG Rounded Std" w:hAnsi="VAG Rounded Std"/>
                <w:color w:val="595959" w:themeColor="text1" w:themeTint="A6"/>
              </w:rPr>
            </w:pPr>
            <w:r>
              <w:rPr>
                <w:rFonts w:ascii="VAG Rounded Std" w:hAnsi="VAG Rounded Std"/>
                <w:color w:val="595959" w:themeColor="text1" w:themeTint="A6"/>
              </w:rPr>
              <w:t>Roundtable sessions enable Family Action Young Carers to have an open</w:t>
            </w:r>
            <w:r w:rsidRPr="00A4317D">
              <w:rPr>
                <w:rFonts w:ascii="VAG Rounded Std" w:hAnsi="VAG Rounded Std"/>
                <w:color w:val="595959" w:themeColor="text1" w:themeTint="A6"/>
              </w:rPr>
              <w:t xml:space="preserve"> conversation with healthcare professionals and other professionals working as part of a multidisciplinary approach, to explore how we can identify and involve Young Carers throughout the care planning process </w:t>
            </w:r>
            <w:r w:rsidR="005F06D8">
              <w:rPr>
                <w:rFonts w:ascii="VAG Rounded Std" w:hAnsi="VAG Rounded Std"/>
                <w:color w:val="595959" w:themeColor="text1" w:themeTint="A6"/>
              </w:rPr>
              <w:t>of a family member</w:t>
            </w:r>
            <w:r w:rsidR="008629DA">
              <w:rPr>
                <w:rFonts w:ascii="VAG Rounded Std" w:hAnsi="VAG Rounded Std"/>
                <w:color w:val="595959" w:themeColor="text1" w:themeTint="A6"/>
              </w:rPr>
              <w:t xml:space="preserve"> and</w:t>
            </w:r>
            <w:r w:rsidRPr="00A4317D">
              <w:rPr>
                <w:rFonts w:ascii="VAG Rounded Std" w:hAnsi="VAG Rounded Std"/>
                <w:color w:val="595959" w:themeColor="text1" w:themeTint="A6"/>
              </w:rPr>
              <w:t xml:space="preserve"> ensure their voices are heard and needs met</w:t>
            </w:r>
            <w:r>
              <w:rPr>
                <w:rFonts w:ascii="VAG Rounded Std" w:hAnsi="VAG Rounded Std"/>
                <w:color w:val="595959" w:themeColor="text1" w:themeTint="A6"/>
              </w:rPr>
              <w:t xml:space="preserve"> as early as possible. </w:t>
            </w:r>
            <w:r w:rsidR="00FE22E3" w:rsidRPr="00FE22E3">
              <w:rPr>
                <w:rFonts w:ascii="VAG Rounded Std" w:hAnsi="VAG Rounded Std"/>
                <w:color w:val="595959" w:themeColor="text1" w:themeTint="A6"/>
              </w:rPr>
              <w:t xml:space="preserve">Each </w:t>
            </w:r>
            <w:r w:rsidR="00A22B85">
              <w:rPr>
                <w:rFonts w:ascii="VAG Rounded Std" w:hAnsi="VAG Rounded Std"/>
                <w:color w:val="595959" w:themeColor="text1" w:themeTint="A6"/>
              </w:rPr>
              <w:t xml:space="preserve">roundtable </w:t>
            </w:r>
            <w:r w:rsidR="00FE22E3" w:rsidRPr="00FE22E3">
              <w:rPr>
                <w:rFonts w:ascii="VAG Rounded Std" w:hAnsi="VAG Rounded Std"/>
                <w:color w:val="595959" w:themeColor="text1" w:themeTint="A6"/>
              </w:rPr>
              <w:t>participant is given an equal right to participate</w:t>
            </w:r>
            <w:r w:rsidR="00A85ECC">
              <w:rPr>
                <w:rFonts w:ascii="VAG Rounded Std" w:hAnsi="VAG Rounded Std"/>
                <w:color w:val="595959" w:themeColor="text1" w:themeTint="A6"/>
              </w:rPr>
              <w:t xml:space="preserve"> on the theme of the Roundtable session</w:t>
            </w:r>
            <w:r w:rsidR="00FE22E3" w:rsidRPr="00FE22E3">
              <w:rPr>
                <w:rFonts w:ascii="VAG Rounded Std" w:hAnsi="VAG Rounded Std"/>
                <w:color w:val="595959" w:themeColor="text1" w:themeTint="A6"/>
              </w:rPr>
              <w:t>. The more you contribute, the more everyone gains from the collective insight.</w:t>
            </w:r>
          </w:p>
          <w:p w14:paraId="6E266D84" w14:textId="77777777" w:rsidR="005812F0" w:rsidRDefault="005812F0" w:rsidP="00395323">
            <w:pPr>
              <w:rPr>
                <w:rFonts w:ascii="VAG Rounded Std" w:hAnsi="VAG Rounded Std"/>
                <w:color w:val="595959" w:themeColor="text1" w:themeTint="A6"/>
              </w:rPr>
            </w:pPr>
          </w:p>
          <w:p w14:paraId="148A3CF8" w14:textId="615EA719" w:rsidR="00C54EFB" w:rsidRPr="00A85ECC" w:rsidRDefault="00C54EFB" w:rsidP="005812F0">
            <w:pPr>
              <w:pStyle w:val="NormalWeb"/>
              <w:spacing w:before="0" w:beforeAutospacing="0" w:after="0" w:afterAutospacing="0"/>
              <w:rPr>
                <w:rFonts w:ascii="VAG Rounded Std" w:hAnsi="VAG Rounded Std"/>
                <w:i/>
                <w:iCs/>
                <w:color w:val="595959" w:themeColor="text1" w:themeTint="A6"/>
                <w:sz w:val="22"/>
                <w:szCs w:val="22"/>
              </w:rPr>
            </w:pPr>
            <w:r w:rsidRPr="00A85ECC">
              <w:rPr>
                <w:rFonts w:ascii="VAG Rounded Std" w:hAnsi="VAG Rounded Std"/>
                <w:i/>
                <w:iCs/>
                <w:color w:val="595959" w:themeColor="text1" w:themeTint="A6"/>
                <w:sz w:val="22"/>
                <w:szCs w:val="22"/>
              </w:rPr>
              <w:t>The</w:t>
            </w:r>
            <w:r w:rsidR="00A85ECC" w:rsidRPr="00A85ECC">
              <w:rPr>
                <w:rFonts w:ascii="VAG Rounded Std" w:hAnsi="VAG Rounded Std"/>
                <w:i/>
                <w:iCs/>
                <w:color w:val="595959" w:themeColor="text1" w:themeTint="A6"/>
                <w:sz w:val="22"/>
                <w:szCs w:val="22"/>
              </w:rPr>
              <w:t>m</w:t>
            </w:r>
            <w:r w:rsidRPr="00A85ECC">
              <w:rPr>
                <w:rFonts w:ascii="VAG Rounded Std" w:hAnsi="VAG Rounded Std"/>
                <w:i/>
                <w:iCs/>
                <w:color w:val="595959" w:themeColor="text1" w:themeTint="A6"/>
                <w:sz w:val="22"/>
                <w:szCs w:val="22"/>
              </w:rPr>
              <w:t xml:space="preserve">e: </w:t>
            </w:r>
            <w:r w:rsidRPr="00A85ECC">
              <w:rPr>
                <w:rFonts w:ascii="VAG Rounded Std" w:hAnsi="VAG Rounded Std"/>
                <w:i/>
                <w:iCs/>
                <w:color w:val="595959" w:themeColor="text1" w:themeTint="A6"/>
                <w:sz w:val="22"/>
                <w:szCs w:val="22"/>
              </w:rPr>
              <w:t>How do Adult Healthcare Services consider Young Carers in households?</w:t>
            </w:r>
          </w:p>
          <w:p w14:paraId="3DE92D04" w14:textId="48D7A964" w:rsidR="005812F0" w:rsidRDefault="005812F0" w:rsidP="005812F0">
            <w:pPr>
              <w:pStyle w:val="NormalWeb"/>
              <w:spacing w:before="0" w:beforeAutospacing="0" w:after="0" w:afterAutospacing="0"/>
              <w:rPr>
                <w:rFonts w:ascii="VAG Rounded Std" w:hAnsi="VAG Rounded Std"/>
                <w:b/>
                <w:bCs/>
                <w:color w:val="595959" w:themeColor="text1" w:themeTint="A6"/>
                <w:sz w:val="22"/>
                <w:szCs w:val="22"/>
              </w:rPr>
            </w:pPr>
            <w:r>
              <w:rPr>
                <w:rFonts w:ascii="VAG Rounded Std" w:hAnsi="VAG Rounded Std"/>
                <w:b/>
                <w:bCs/>
                <w:color w:val="595959" w:themeColor="text1" w:themeTint="A6"/>
                <w:sz w:val="22"/>
                <w:szCs w:val="22"/>
              </w:rPr>
              <w:t>26</w:t>
            </w:r>
            <w:r w:rsidRPr="005812F0">
              <w:rPr>
                <w:rFonts w:ascii="VAG Rounded Std" w:hAnsi="VAG Rounded Std"/>
                <w:b/>
                <w:bCs/>
                <w:color w:val="595959" w:themeColor="text1" w:themeTint="A6"/>
                <w:sz w:val="22"/>
                <w:szCs w:val="22"/>
                <w:vertAlign w:val="superscript"/>
              </w:rPr>
              <w:t>th</w:t>
            </w:r>
            <w:r>
              <w:rPr>
                <w:rFonts w:ascii="VAG Rounded Std" w:hAnsi="VAG Rounded Std"/>
                <w:b/>
                <w:bCs/>
                <w:color w:val="595959" w:themeColor="text1" w:themeTint="A6"/>
                <w:sz w:val="22"/>
                <w:szCs w:val="22"/>
              </w:rPr>
              <w:t xml:space="preserve"> October</w:t>
            </w:r>
            <w:r w:rsidRPr="005C73FB">
              <w:rPr>
                <w:rFonts w:ascii="VAG Rounded Std" w:hAnsi="VAG Rounded Std"/>
                <w:b/>
                <w:bCs/>
                <w:color w:val="595959" w:themeColor="text1" w:themeTint="A6"/>
                <w:sz w:val="22"/>
                <w:szCs w:val="22"/>
              </w:rPr>
              <w:t xml:space="preserve"> 2023, 9:15 – 10</w:t>
            </w:r>
            <w:r w:rsidR="00C37764">
              <w:rPr>
                <w:rFonts w:ascii="VAG Rounded Std" w:hAnsi="VAG Rounded Std"/>
                <w:b/>
                <w:bCs/>
                <w:color w:val="595959" w:themeColor="text1" w:themeTint="A6"/>
                <w:sz w:val="22"/>
                <w:szCs w:val="22"/>
              </w:rPr>
              <w:t>.30</w:t>
            </w:r>
            <w:r w:rsidRPr="005C73FB">
              <w:rPr>
                <w:rFonts w:ascii="VAG Rounded Std" w:hAnsi="VAG Rounded Std"/>
                <w:b/>
                <w:bCs/>
                <w:color w:val="595959" w:themeColor="text1" w:themeTint="A6"/>
                <w:sz w:val="22"/>
                <w:szCs w:val="22"/>
              </w:rPr>
              <w:t>am</w:t>
            </w:r>
            <w:r>
              <w:rPr>
                <w:rFonts w:ascii="VAG Rounded Std" w:hAnsi="VAG Rounded Std"/>
                <w:b/>
                <w:bCs/>
                <w:color w:val="595959" w:themeColor="text1" w:themeTint="A6"/>
                <w:sz w:val="22"/>
                <w:szCs w:val="22"/>
              </w:rPr>
              <w:t xml:space="preserve"> | </w:t>
            </w:r>
            <w:hyperlink r:id="rId29" w:history="1">
              <w:r w:rsidRPr="00D533BB">
                <w:rPr>
                  <w:rStyle w:val="Hyperlink"/>
                  <w:rFonts w:ascii="VAG Rounded Std" w:hAnsi="VAG Rounded Std"/>
                  <w:sz w:val="22"/>
                  <w:szCs w:val="22"/>
                </w:rPr>
                <w:t>Register her</w:t>
              </w:r>
              <w:r w:rsidRPr="00D533BB">
                <w:rPr>
                  <w:rStyle w:val="Hyperlink"/>
                  <w:rFonts w:ascii="VAG Rounded Std" w:hAnsi="VAG Rounded Std"/>
                  <w:sz w:val="22"/>
                  <w:szCs w:val="22"/>
                </w:rPr>
                <w:t>e</w:t>
              </w:r>
            </w:hyperlink>
            <w:r>
              <w:rPr>
                <w:rFonts w:ascii="VAG Rounded Std" w:hAnsi="VAG Rounded Std"/>
                <w:b/>
                <w:bCs/>
                <w:color w:val="595959" w:themeColor="text1" w:themeTint="A6"/>
                <w:sz w:val="22"/>
                <w:szCs w:val="22"/>
              </w:rPr>
              <w:t xml:space="preserve"> </w:t>
            </w:r>
          </w:p>
          <w:p w14:paraId="10898E4F" w14:textId="77777777" w:rsidR="00C54EFB" w:rsidRDefault="00C54EFB" w:rsidP="005812F0">
            <w:pPr>
              <w:pStyle w:val="NormalWeb"/>
              <w:spacing w:before="0" w:beforeAutospacing="0" w:after="0" w:afterAutospacing="0"/>
              <w:rPr>
                <w:rFonts w:ascii="VAG Rounded Std" w:hAnsi="VAG Rounded Std"/>
                <w:b/>
                <w:bCs/>
                <w:color w:val="595959" w:themeColor="text1" w:themeTint="A6"/>
                <w:sz w:val="22"/>
                <w:szCs w:val="22"/>
              </w:rPr>
            </w:pPr>
          </w:p>
          <w:p w14:paraId="12EE746B" w14:textId="4D57B62E" w:rsidR="00C54EFB" w:rsidRPr="0018331B" w:rsidRDefault="0018331B" w:rsidP="005812F0">
            <w:pPr>
              <w:pStyle w:val="NormalWeb"/>
              <w:spacing w:before="0" w:beforeAutospacing="0" w:after="0" w:afterAutospacing="0"/>
              <w:rPr>
                <w:rFonts w:ascii="VAG Rounded Std" w:hAnsi="VAG Rounded Std"/>
                <w:i/>
                <w:iCs/>
                <w:color w:val="595959" w:themeColor="text1" w:themeTint="A6"/>
                <w:sz w:val="22"/>
                <w:szCs w:val="22"/>
              </w:rPr>
            </w:pPr>
            <w:r w:rsidRPr="0018331B">
              <w:rPr>
                <w:rFonts w:ascii="VAG Rounded Std" w:hAnsi="VAG Rounded Std"/>
                <w:i/>
                <w:iCs/>
                <w:color w:val="595959" w:themeColor="text1" w:themeTint="A6"/>
                <w:sz w:val="22"/>
                <w:szCs w:val="22"/>
              </w:rPr>
              <w:t>Theme: H</w:t>
            </w:r>
            <w:r w:rsidRPr="0018331B">
              <w:rPr>
                <w:rFonts w:ascii="VAG Rounded Std" w:hAnsi="VAG Rounded Std"/>
                <w:i/>
                <w:iCs/>
                <w:color w:val="595959" w:themeColor="text1" w:themeTint="A6"/>
                <w:sz w:val="22"/>
                <w:szCs w:val="22"/>
              </w:rPr>
              <w:t>ow are frontline healthcare practitioners taught about the roles of Young Carers within their family dynamics</w:t>
            </w:r>
            <w:r w:rsidRPr="0018331B">
              <w:rPr>
                <w:rFonts w:ascii="VAG Rounded Std" w:hAnsi="VAG Rounded Std"/>
                <w:i/>
                <w:iCs/>
                <w:color w:val="595959" w:themeColor="text1" w:themeTint="A6"/>
                <w:sz w:val="22"/>
                <w:szCs w:val="22"/>
              </w:rPr>
              <w:t xml:space="preserve"> and </w:t>
            </w:r>
            <w:r w:rsidR="00D55444">
              <w:rPr>
                <w:rFonts w:ascii="VAG Rounded Std" w:hAnsi="VAG Rounded Std"/>
                <w:i/>
                <w:iCs/>
                <w:color w:val="595959" w:themeColor="text1" w:themeTint="A6"/>
                <w:sz w:val="22"/>
                <w:szCs w:val="22"/>
              </w:rPr>
              <w:t>how are they</w:t>
            </w:r>
            <w:r w:rsidR="00D55444" w:rsidRPr="00D55444">
              <w:rPr>
                <w:rFonts w:ascii="VAG Rounded Std" w:hAnsi="VAG Rounded Std"/>
                <w:i/>
                <w:iCs/>
                <w:color w:val="595959" w:themeColor="text1" w:themeTint="A6"/>
                <w:sz w:val="22"/>
                <w:szCs w:val="22"/>
              </w:rPr>
              <w:t xml:space="preserve"> supported in developing their understanding of the long-term impact on Young Carers in terms of their own physical, </w:t>
            </w:r>
            <w:proofErr w:type="gramStart"/>
            <w:r w:rsidR="00D55444" w:rsidRPr="00D55444">
              <w:rPr>
                <w:rFonts w:ascii="VAG Rounded Std" w:hAnsi="VAG Rounded Std"/>
                <w:i/>
                <w:iCs/>
                <w:color w:val="595959" w:themeColor="text1" w:themeTint="A6"/>
                <w:sz w:val="22"/>
                <w:szCs w:val="22"/>
              </w:rPr>
              <w:t>mental</w:t>
            </w:r>
            <w:proofErr w:type="gramEnd"/>
            <w:r w:rsidR="00D55444" w:rsidRPr="00D55444">
              <w:rPr>
                <w:rFonts w:ascii="VAG Rounded Std" w:hAnsi="VAG Rounded Std"/>
                <w:i/>
                <w:iCs/>
                <w:color w:val="595959" w:themeColor="text1" w:themeTint="A6"/>
                <w:sz w:val="22"/>
                <w:szCs w:val="22"/>
              </w:rPr>
              <w:t xml:space="preserve"> and emotional wellbeing?</w:t>
            </w:r>
          </w:p>
          <w:p w14:paraId="3570C2C7" w14:textId="473782D7" w:rsidR="005812F0" w:rsidRDefault="00543FB0" w:rsidP="005812F0">
            <w:pPr>
              <w:pStyle w:val="NormalWeb"/>
              <w:spacing w:before="0" w:beforeAutospacing="0" w:after="0" w:afterAutospacing="0"/>
              <w:rPr>
                <w:rFonts w:ascii="VAG Rounded Std" w:hAnsi="VAG Rounded Std"/>
                <w:sz w:val="22"/>
                <w:szCs w:val="22"/>
              </w:rPr>
            </w:pPr>
            <w:r>
              <w:rPr>
                <w:rFonts w:ascii="VAG Rounded Std" w:hAnsi="VAG Rounded Std"/>
                <w:b/>
                <w:bCs/>
                <w:color w:val="595959" w:themeColor="text1" w:themeTint="A6"/>
                <w:sz w:val="22"/>
                <w:szCs w:val="22"/>
              </w:rPr>
              <w:t>8</w:t>
            </w:r>
            <w:r w:rsidRPr="00543FB0">
              <w:rPr>
                <w:rFonts w:ascii="VAG Rounded Std" w:hAnsi="VAG Rounded Std"/>
                <w:b/>
                <w:bCs/>
                <w:color w:val="595959" w:themeColor="text1" w:themeTint="A6"/>
                <w:sz w:val="22"/>
                <w:szCs w:val="22"/>
                <w:vertAlign w:val="superscript"/>
              </w:rPr>
              <w:t>th</w:t>
            </w:r>
            <w:r>
              <w:rPr>
                <w:rFonts w:ascii="VAG Rounded Std" w:hAnsi="VAG Rounded Std"/>
                <w:b/>
                <w:bCs/>
                <w:color w:val="595959" w:themeColor="text1" w:themeTint="A6"/>
                <w:sz w:val="22"/>
                <w:szCs w:val="22"/>
              </w:rPr>
              <w:t xml:space="preserve"> February</w:t>
            </w:r>
            <w:r w:rsidR="005812F0" w:rsidRPr="005C73FB">
              <w:rPr>
                <w:rFonts w:ascii="VAG Rounded Std" w:hAnsi="VAG Rounded Std"/>
                <w:b/>
                <w:bCs/>
                <w:color w:val="595959" w:themeColor="text1" w:themeTint="A6"/>
                <w:sz w:val="22"/>
                <w:szCs w:val="22"/>
              </w:rPr>
              <w:t xml:space="preserve"> 2024, 9:15 – 10</w:t>
            </w:r>
            <w:r>
              <w:rPr>
                <w:rFonts w:ascii="VAG Rounded Std" w:hAnsi="VAG Rounded Std"/>
                <w:b/>
                <w:bCs/>
                <w:color w:val="595959" w:themeColor="text1" w:themeTint="A6"/>
                <w:sz w:val="22"/>
                <w:szCs w:val="22"/>
              </w:rPr>
              <w:t>.30</w:t>
            </w:r>
            <w:r w:rsidR="005812F0" w:rsidRPr="005C73FB">
              <w:rPr>
                <w:rFonts w:ascii="VAG Rounded Std" w:hAnsi="VAG Rounded Std"/>
                <w:b/>
                <w:bCs/>
                <w:color w:val="595959" w:themeColor="text1" w:themeTint="A6"/>
                <w:sz w:val="22"/>
                <w:szCs w:val="22"/>
              </w:rPr>
              <w:t>am</w:t>
            </w:r>
            <w:r w:rsidR="005812F0">
              <w:rPr>
                <w:rFonts w:ascii="VAG Rounded Std" w:hAnsi="VAG Rounded Std"/>
                <w:b/>
                <w:bCs/>
                <w:color w:val="595959" w:themeColor="text1" w:themeTint="A6"/>
                <w:sz w:val="22"/>
                <w:szCs w:val="22"/>
              </w:rPr>
              <w:t xml:space="preserve"> | </w:t>
            </w:r>
            <w:hyperlink r:id="rId30" w:history="1">
              <w:r w:rsidR="005812F0" w:rsidRPr="00B61DD2">
                <w:rPr>
                  <w:rStyle w:val="Hyperlink"/>
                  <w:rFonts w:ascii="VAG Rounded Std" w:hAnsi="VAG Rounded Std"/>
                  <w:sz w:val="22"/>
                  <w:szCs w:val="22"/>
                </w:rPr>
                <w:t>Register here</w:t>
              </w:r>
            </w:hyperlink>
          </w:p>
          <w:p w14:paraId="0DE1DD62" w14:textId="77777777" w:rsidR="00B61DD2" w:rsidRDefault="00B61DD2" w:rsidP="005812F0">
            <w:pPr>
              <w:pStyle w:val="NormalWeb"/>
              <w:spacing w:before="0" w:beforeAutospacing="0" w:after="0" w:afterAutospacing="0"/>
              <w:rPr>
                <w:rFonts w:ascii="VAG Rounded Std" w:hAnsi="VAG Rounded Std"/>
                <w:b/>
                <w:bCs/>
                <w:sz w:val="22"/>
                <w:szCs w:val="22"/>
              </w:rPr>
            </w:pPr>
          </w:p>
          <w:p w14:paraId="6A6FF87C" w14:textId="26561A6E" w:rsidR="005F2FC5" w:rsidRDefault="005F2FC5" w:rsidP="005812F0">
            <w:pPr>
              <w:pStyle w:val="NormalWeb"/>
              <w:spacing w:before="0" w:beforeAutospacing="0" w:after="0" w:afterAutospacing="0"/>
              <w:rPr>
                <w:rFonts w:ascii="VAG Rounded Std" w:hAnsi="VAG Rounded Std"/>
                <w:i/>
                <w:iCs/>
                <w:color w:val="595959" w:themeColor="text1" w:themeTint="A6"/>
                <w:sz w:val="22"/>
                <w:szCs w:val="22"/>
              </w:rPr>
            </w:pPr>
            <w:r>
              <w:rPr>
                <w:rFonts w:ascii="VAG Rounded Std" w:hAnsi="VAG Rounded Std"/>
                <w:i/>
                <w:iCs/>
                <w:color w:val="595959" w:themeColor="text1" w:themeTint="A6"/>
                <w:sz w:val="22"/>
                <w:szCs w:val="22"/>
              </w:rPr>
              <w:t>T</w:t>
            </w:r>
            <w:r w:rsidRPr="0018331B">
              <w:rPr>
                <w:rFonts w:ascii="VAG Rounded Std" w:hAnsi="VAG Rounded Std"/>
                <w:i/>
                <w:iCs/>
                <w:color w:val="595959" w:themeColor="text1" w:themeTint="A6"/>
                <w:sz w:val="22"/>
                <w:szCs w:val="22"/>
              </w:rPr>
              <w:t xml:space="preserve">heme: </w:t>
            </w:r>
            <w:r>
              <w:rPr>
                <w:rFonts w:ascii="VAG Rounded Std" w:hAnsi="VAG Rounded Std"/>
                <w:i/>
                <w:iCs/>
                <w:color w:val="595959" w:themeColor="text1" w:themeTint="A6"/>
                <w:sz w:val="22"/>
                <w:szCs w:val="22"/>
              </w:rPr>
              <w:t>TBC as the year unfolds</w:t>
            </w:r>
          </w:p>
          <w:p w14:paraId="41ED1B58" w14:textId="34B0367A" w:rsidR="005812F0" w:rsidRDefault="002A7751" w:rsidP="005812F0">
            <w:pPr>
              <w:pStyle w:val="NormalWeb"/>
              <w:spacing w:before="0" w:beforeAutospacing="0" w:after="0" w:afterAutospacing="0"/>
              <w:rPr>
                <w:rFonts w:ascii="VAG Rounded Std" w:hAnsi="VAG Rounded Std"/>
                <w:b/>
                <w:bCs/>
                <w:color w:val="595959" w:themeColor="text1" w:themeTint="A6"/>
                <w:sz w:val="22"/>
                <w:szCs w:val="22"/>
              </w:rPr>
            </w:pPr>
            <w:r>
              <w:rPr>
                <w:rFonts w:ascii="VAG Rounded Std" w:hAnsi="VAG Rounded Std"/>
                <w:b/>
                <w:bCs/>
                <w:color w:val="595959" w:themeColor="text1" w:themeTint="A6"/>
                <w:sz w:val="22"/>
                <w:szCs w:val="22"/>
              </w:rPr>
              <w:t>20</w:t>
            </w:r>
            <w:r w:rsidRPr="002A7751">
              <w:rPr>
                <w:rFonts w:ascii="VAG Rounded Std" w:hAnsi="VAG Rounded Std"/>
                <w:b/>
                <w:bCs/>
                <w:color w:val="595959" w:themeColor="text1" w:themeTint="A6"/>
                <w:sz w:val="22"/>
                <w:szCs w:val="22"/>
                <w:vertAlign w:val="superscript"/>
              </w:rPr>
              <w:t>th</w:t>
            </w:r>
            <w:r>
              <w:rPr>
                <w:rFonts w:ascii="VAG Rounded Std" w:hAnsi="VAG Rounded Std"/>
                <w:b/>
                <w:bCs/>
                <w:color w:val="595959" w:themeColor="text1" w:themeTint="A6"/>
                <w:sz w:val="22"/>
                <w:szCs w:val="22"/>
              </w:rPr>
              <w:t xml:space="preserve"> June</w:t>
            </w:r>
            <w:r w:rsidR="005812F0" w:rsidRPr="005C73FB">
              <w:rPr>
                <w:rFonts w:ascii="VAG Rounded Std" w:hAnsi="VAG Rounded Std"/>
                <w:b/>
                <w:bCs/>
                <w:color w:val="595959" w:themeColor="text1" w:themeTint="A6"/>
                <w:sz w:val="22"/>
                <w:szCs w:val="22"/>
              </w:rPr>
              <w:t xml:space="preserve"> 2024, 9:15 – 10</w:t>
            </w:r>
            <w:r>
              <w:rPr>
                <w:rFonts w:ascii="VAG Rounded Std" w:hAnsi="VAG Rounded Std"/>
                <w:b/>
                <w:bCs/>
                <w:color w:val="595959" w:themeColor="text1" w:themeTint="A6"/>
                <w:sz w:val="22"/>
                <w:szCs w:val="22"/>
              </w:rPr>
              <w:t>.30</w:t>
            </w:r>
            <w:r w:rsidR="005812F0" w:rsidRPr="005C73FB">
              <w:rPr>
                <w:rFonts w:ascii="VAG Rounded Std" w:hAnsi="VAG Rounded Std"/>
                <w:b/>
                <w:bCs/>
                <w:color w:val="595959" w:themeColor="text1" w:themeTint="A6"/>
                <w:sz w:val="22"/>
                <w:szCs w:val="22"/>
              </w:rPr>
              <w:t>am</w:t>
            </w:r>
            <w:r w:rsidR="005812F0">
              <w:rPr>
                <w:rFonts w:ascii="VAG Rounded Std" w:hAnsi="VAG Rounded Std"/>
                <w:b/>
                <w:bCs/>
                <w:color w:val="595959" w:themeColor="text1" w:themeTint="A6"/>
                <w:sz w:val="22"/>
                <w:szCs w:val="22"/>
              </w:rPr>
              <w:t xml:space="preserve"> | </w:t>
            </w:r>
            <w:hyperlink r:id="rId31" w:history="1">
              <w:r w:rsidR="005812F0" w:rsidRPr="00070315">
                <w:rPr>
                  <w:rStyle w:val="Hyperlink"/>
                  <w:rFonts w:ascii="VAG Rounded Std" w:hAnsi="VAG Rounded Std"/>
                  <w:sz w:val="22"/>
                  <w:szCs w:val="22"/>
                </w:rPr>
                <w:t>Register here</w:t>
              </w:r>
            </w:hyperlink>
          </w:p>
          <w:p w14:paraId="7E92ACD4" w14:textId="77777777" w:rsidR="005812F0" w:rsidRDefault="005812F0" w:rsidP="00395323">
            <w:pPr>
              <w:rPr>
                <w:rFonts w:ascii="VAG Rounded Std" w:hAnsi="VAG Rounded Std"/>
                <w:color w:val="595959" w:themeColor="text1" w:themeTint="A6"/>
              </w:rPr>
            </w:pPr>
          </w:p>
          <w:p w14:paraId="7B8FE9ED" w14:textId="79B21661" w:rsidR="00395323" w:rsidRPr="00395323" w:rsidRDefault="00395323" w:rsidP="00395323">
            <w:pPr>
              <w:rPr>
                <w:rFonts w:ascii="VAG Rounded Std" w:hAnsi="VAG Rounded Std"/>
                <w:color w:val="595959" w:themeColor="text1" w:themeTint="A6"/>
              </w:rPr>
            </w:pPr>
          </w:p>
        </w:tc>
      </w:tr>
    </w:tbl>
    <w:p w14:paraId="373E78A1" w14:textId="77777777" w:rsidR="00BC30A2" w:rsidRPr="00044FCB" w:rsidRDefault="00BC30A2" w:rsidP="00044FCB"/>
    <w:sectPr w:rsidR="00BC30A2" w:rsidRPr="00044FCB" w:rsidSect="00DC4E12">
      <w:headerReference w:type="even" r:id="rId32"/>
      <w:headerReference w:type="default" r:id="rId33"/>
      <w:footerReference w:type="default" r:id="rId34"/>
      <w:headerReference w:type="first" r:id="rId35"/>
      <w:pgSz w:w="11906" w:h="16838"/>
      <w:pgMar w:top="1985" w:right="992" w:bottom="1276" w:left="851" w:header="1973" w:footer="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F398016" w14:textId="77777777" w:rsidR="00C217BD" w:rsidRDefault="00C217BD" w:rsidP="005A2970">
      <w:pPr>
        <w:spacing w:after="0" w:line="240" w:lineRule="auto"/>
      </w:pPr>
      <w:r>
        <w:separator/>
      </w:r>
    </w:p>
  </w:endnote>
  <w:endnote w:type="continuationSeparator" w:id="0">
    <w:p w14:paraId="10CE2448" w14:textId="77777777" w:rsidR="00C217BD" w:rsidRDefault="00C217BD" w:rsidP="005A297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AG Rounded Std">
    <w:panose1 w:val="020F0502020204020204"/>
    <w:charset w:val="00"/>
    <w:family w:val="swiss"/>
    <w:pitch w:val="variable"/>
    <w:sig w:usb0="800000AF" w:usb1="4000204A" w:usb2="00000000" w:usb3="00000000" w:csb0="00000001"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924879031"/>
      <w:docPartObj>
        <w:docPartGallery w:val="Page Numbers (Bottom of Page)"/>
        <w:docPartUnique/>
      </w:docPartObj>
    </w:sdtPr>
    <w:sdtEndPr>
      <w:rPr>
        <w:noProof/>
      </w:rPr>
    </w:sdtEndPr>
    <w:sdtContent>
      <w:p w14:paraId="56E5702C" w14:textId="77777777" w:rsidR="00CB0B33" w:rsidRDefault="00CB0B33">
        <w:pPr>
          <w:pStyle w:val="Footer"/>
          <w:jc w:val="center"/>
        </w:pPr>
        <w:r>
          <w:fldChar w:fldCharType="begin"/>
        </w:r>
        <w:r>
          <w:instrText xml:space="preserve"> PAGE   \* MERGEFORMAT </w:instrText>
        </w:r>
        <w:r>
          <w:fldChar w:fldCharType="separate"/>
        </w:r>
        <w:r w:rsidR="00F46C19">
          <w:rPr>
            <w:noProof/>
          </w:rPr>
          <w:t>1</w:t>
        </w:r>
        <w:r>
          <w:rPr>
            <w:noProof/>
          </w:rPr>
          <w:fldChar w:fldCharType="end"/>
        </w:r>
      </w:p>
    </w:sdtContent>
  </w:sdt>
  <w:p w14:paraId="3B0D3215" w14:textId="77777777" w:rsidR="00CB0B33" w:rsidRDefault="00CB0B33">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8CCCFBC" w14:textId="77777777" w:rsidR="00C217BD" w:rsidRDefault="00C217BD" w:rsidP="005A2970">
      <w:pPr>
        <w:spacing w:after="0" w:line="240" w:lineRule="auto"/>
      </w:pPr>
      <w:r>
        <w:separator/>
      </w:r>
    </w:p>
  </w:footnote>
  <w:footnote w:type="continuationSeparator" w:id="0">
    <w:p w14:paraId="71F6FD6C" w14:textId="77777777" w:rsidR="00C217BD" w:rsidRDefault="00C217BD" w:rsidP="005A2970">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96B5AF8" w14:textId="77777777" w:rsidR="00CB0B33" w:rsidRDefault="00CB0B33">
    <w:pPr>
      <w:pStyle w:val="Header"/>
    </w:pPr>
    <w:r>
      <w:rPr>
        <w:noProof/>
        <w:lang w:eastAsia="en-GB"/>
      </w:rPr>
      <w:drawing>
        <wp:anchor distT="0" distB="0" distL="114300" distR="114300" simplePos="0" relativeHeight="251656192" behindDoc="1" locked="0" layoutInCell="0" allowOverlap="1" wp14:anchorId="1D2E855C" wp14:editId="1CBEE68D">
          <wp:simplePos x="0" y="0"/>
          <wp:positionH relativeFrom="margin">
            <wp:align>center</wp:align>
          </wp:positionH>
          <wp:positionV relativeFrom="margin">
            <wp:align>center</wp:align>
          </wp:positionV>
          <wp:extent cx="7559040" cy="10689590"/>
          <wp:effectExtent l="0" t="0" r="3810" b="0"/>
          <wp:wrapNone/>
          <wp:docPr id="11" name="Picture 11" descr="FA Newsletter Background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FA Newsletter Backgrounds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59040" cy="10689590"/>
                  </a:xfrm>
                  <a:prstGeom prst="rect">
                    <a:avLst/>
                  </a:prstGeom>
                  <a:noFill/>
                </pic:spPr>
              </pic:pic>
            </a:graphicData>
          </a:graphic>
          <wp14:sizeRelH relativeFrom="page">
            <wp14:pctWidth>0</wp14:pctWidth>
          </wp14:sizeRelH>
          <wp14:sizeRelV relativeFrom="page">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CE70EBC" w14:textId="5908DCA4" w:rsidR="00CB0B33" w:rsidRDefault="00181CD5">
    <w:pPr>
      <w:pStyle w:val="Header"/>
    </w:pPr>
    <w:r>
      <w:rPr>
        <w:noProof/>
      </w:rPr>
      <w:drawing>
        <wp:anchor distT="0" distB="0" distL="114300" distR="114300" simplePos="0" relativeHeight="251658240" behindDoc="0" locked="0" layoutInCell="1" allowOverlap="1" wp14:anchorId="3872638D" wp14:editId="149EFA59">
          <wp:simplePos x="0" y="0"/>
          <wp:positionH relativeFrom="column">
            <wp:posOffset>2664259</wp:posOffset>
          </wp:positionH>
          <wp:positionV relativeFrom="paragraph">
            <wp:posOffset>-772720</wp:posOffset>
          </wp:positionV>
          <wp:extent cx="1231265" cy="628015"/>
          <wp:effectExtent l="0" t="0" r="6985" b="635"/>
          <wp:wrapNone/>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231265" cy="628015"/>
                  </a:xfrm>
                  <a:prstGeom prst="rect">
                    <a:avLst/>
                  </a:prstGeom>
                  <a:noFill/>
                </pic:spPr>
              </pic:pic>
            </a:graphicData>
          </a:graphic>
          <wp14:sizeRelH relativeFrom="page">
            <wp14:pctWidth>0</wp14:pctWidth>
          </wp14:sizeRelH>
          <wp14:sizeRelV relativeFrom="page">
            <wp14:pctHeight>0</wp14:pctHeight>
          </wp14:sizeRelV>
        </wp:anchor>
      </w:drawing>
    </w:r>
    <w:r w:rsidR="00CB0B33">
      <w:rPr>
        <w:noProof/>
        <w:lang w:eastAsia="en-GB"/>
      </w:rPr>
      <w:drawing>
        <wp:anchor distT="0" distB="0" distL="114300" distR="114300" simplePos="0" relativeHeight="251657216" behindDoc="1" locked="0" layoutInCell="0" allowOverlap="1" wp14:anchorId="629F77AD" wp14:editId="39C3B5B6">
          <wp:simplePos x="0" y="0"/>
          <wp:positionH relativeFrom="margin">
            <wp:posOffset>-546735</wp:posOffset>
          </wp:positionH>
          <wp:positionV relativeFrom="margin">
            <wp:posOffset>-1440180</wp:posOffset>
          </wp:positionV>
          <wp:extent cx="7559040" cy="10689590"/>
          <wp:effectExtent l="0" t="0" r="3810" b="0"/>
          <wp:wrapNone/>
          <wp:docPr id="15" name="Picture 15" descr="FA Newsletter Background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FA Newsletter Backgrounds 1"/>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7559040" cy="10689590"/>
                  </a:xfrm>
                  <a:prstGeom prst="rect">
                    <a:avLst/>
                  </a:prstGeom>
                  <a:noFill/>
                </pic:spPr>
              </pic:pic>
            </a:graphicData>
          </a:graphic>
          <wp14:sizeRelH relativeFrom="page">
            <wp14:pctWidth>0</wp14:pctWidth>
          </wp14:sizeRelH>
          <wp14:sizeRelV relativeFrom="page">
            <wp14:pctHeight>0</wp14:pctHeight>
          </wp14:sizeRelV>
        </wp:anchor>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A39A4D1" w14:textId="77777777" w:rsidR="00CB0B33" w:rsidRDefault="00000000">
    <w:pPr>
      <w:pStyle w:val="Header"/>
    </w:pPr>
    <w:r>
      <w:rPr>
        <w:noProof/>
        <w:lang w:eastAsia="en-GB"/>
      </w:rPr>
      <w:pict w14:anchorId="5074B8B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 o:spid="_x0000_s1028" type="#_x0000_t75" style="position:absolute;margin-left:0;margin-top:0;width:595.2pt;height:841.7pt;z-index:-251657216;mso-position-horizontal:center;mso-position-horizontal-relative:margin;mso-position-vertical:center;mso-position-vertical-relative:margin" o:allowincell="f">
          <v:imagedata r:id="rId1" o:title="FA Newsletter Backgrounds 1"/>
          <w10:wrap anchorx="margin" anchory="margin"/>
        </v:shape>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29D7D17"/>
    <w:multiLevelType w:val="hybridMultilevel"/>
    <w:tmpl w:val="6A0E18D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47263705"/>
    <w:multiLevelType w:val="hybridMultilevel"/>
    <w:tmpl w:val="5672CCE8"/>
    <w:lvl w:ilvl="0" w:tplc="1C94B17C">
      <w:numFmt w:val="bullet"/>
      <w:lvlText w:val="-"/>
      <w:lvlJc w:val="left"/>
      <w:pPr>
        <w:ind w:left="720" w:hanging="360"/>
      </w:pPr>
      <w:rPr>
        <w:rFonts w:ascii="VAG Rounded Std" w:eastAsiaTheme="minorHAnsi" w:hAnsi="VAG Rounded Std"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47CB6DDC"/>
    <w:multiLevelType w:val="hybridMultilevel"/>
    <w:tmpl w:val="9EF003B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60AC673C"/>
    <w:multiLevelType w:val="hybridMultilevel"/>
    <w:tmpl w:val="89D8918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7DD52109"/>
    <w:multiLevelType w:val="hybridMultilevel"/>
    <w:tmpl w:val="B018F95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2022273206">
    <w:abstractNumId w:val="4"/>
  </w:num>
  <w:num w:numId="2" w16cid:durableId="1419055712">
    <w:abstractNumId w:val="1"/>
  </w:num>
  <w:num w:numId="3" w16cid:durableId="1645817873">
    <w:abstractNumId w:val="2"/>
  </w:num>
  <w:num w:numId="4" w16cid:durableId="545064290">
    <w:abstractNumId w:val="0"/>
  </w:num>
  <w:num w:numId="5" w16cid:durableId="1331250556">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attachedTemplate r:id="rId1"/>
  <w:defaultTabStop w:val="720"/>
  <w:characterSpacingControl w:val="doNotCompress"/>
  <w:hdrShapeDefaults>
    <o:shapedefaults v:ext="edit" spidmax="2050"/>
    <o:shapelayout v:ext="edit">
      <o:idmap v:ext="edit" data="1"/>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A5F2A"/>
    <w:rsid w:val="00010D66"/>
    <w:rsid w:val="00012113"/>
    <w:rsid w:val="00023100"/>
    <w:rsid w:val="00034A56"/>
    <w:rsid w:val="000365A6"/>
    <w:rsid w:val="00044FCB"/>
    <w:rsid w:val="00070315"/>
    <w:rsid w:val="00082131"/>
    <w:rsid w:val="00085FC7"/>
    <w:rsid w:val="000B1E23"/>
    <w:rsid w:val="000B2660"/>
    <w:rsid w:val="000B27E5"/>
    <w:rsid w:val="000B364E"/>
    <w:rsid w:val="000C4667"/>
    <w:rsid w:val="000D0426"/>
    <w:rsid w:val="000E45E1"/>
    <w:rsid w:val="000E6832"/>
    <w:rsid w:val="00103499"/>
    <w:rsid w:val="00103AEE"/>
    <w:rsid w:val="00110694"/>
    <w:rsid w:val="00115894"/>
    <w:rsid w:val="00141F54"/>
    <w:rsid w:val="001518B2"/>
    <w:rsid w:val="00152362"/>
    <w:rsid w:val="00153189"/>
    <w:rsid w:val="00164C87"/>
    <w:rsid w:val="00181CD5"/>
    <w:rsid w:val="0018331B"/>
    <w:rsid w:val="00186EB1"/>
    <w:rsid w:val="00195B0F"/>
    <w:rsid w:val="001B5F93"/>
    <w:rsid w:val="001B6D96"/>
    <w:rsid w:val="001D0C32"/>
    <w:rsid w:val="001D5048"/>
    <w:rsid w:val="001E0C65"/>
    <w:rsid w:val="001E37DF"/>
    <w:rsid w:val="00223B7D"/>
    <w:rsid w:val="002603F2"/>
    <w:rsid w:val="0028562C"/>
    <w:rsid w:val="002A20CA"/>
    <w:rsid w:val="002A7751"/>
    <w:rsid w:val="002A7FEE"/>
    <w:rsid w:val="002B5720"/>
    <w:rsid w:val="002B5A1E"/>
    <w:rsid w:val="002C13A4"/>
    <w:rsid w:val="002C18FB"/>
    <w:rsid w:val="002C5D17"/>
    <w:rsid w:val="003065A4"/>
    <w:rsid w:val="00313C5B"/>
    <w:rsid w:val="00317B72"/>
    <w:rsid w:val="003318FC"/>
    <w:rsid w:val="00337CED"/>
    <w:rsid w:val="003436B8"/>
    <w:rsid w:val="003469D3"/>
    <w:rsid w:val="00350A0A"/>
    <w:rsid w:val="003640CC"/>
    <w:rsid w:val="00395323"/>
    <w:rsid w:val="003A0E93"/>
    <w:rsid w:val="003B3BE0"/>
    <w:rsid w:val="003B55B2"/>
    <w:rsid w:val="003D6EE2"/>
    <w:rsid w:val="003D7697"/>
    <w:rsid w:val="003E226F"/>
    <w:rsid w:val="004034DD"/>
    <w:rsid w:val="00406A96"/>
    <w:rsid w:val="0042340B"/>
    <w:rsid w:val="00441C8A"/>
    <w:rsid w:val="00444278"/>
    <w:rsid w:val="00452356"/>
    <w:rsid w:val="00460725"/>
    <w:rsid w:val="00487EF2"/>
    <w:rsid w:val="00493215"/>
    <w:rsid w:val="00497D91"/>
    <w:rsid w:val="004B2939"/>
    <w:rsid w:val="004B2957"/>
    <w:rsid w:val="004B74B0"/>
    <w:rsid w:val="004C74E9"/>
    <w:rsid w:val="004F615D"/>
    <w:rsid w:val="00516463"/>
    <w:rsid w:val="005260F5"/>
    <w:rsid w:val="005348D0"/>
    <w:rsid w:val="00543FB0"/>
    <w:rsid w:val="00560316"/>
    <w:rsid w:val="005614BF"/>
    <w:rsid w:val="00562B85"/>
    <w:rsid w:val="00570061"/>
    <w:rsid w:val="005812F0"/>
    <w:rsid w:val="005A2970"/>
    <w:rsid w:val="005C6E83"/>
    <w:rsid w:val="005C73FB"/>
    <w:rsid w:val="005F06D8"/>
    <w:rsid w:val="005F2FC5"/>
    <w:rsid w:val="005F53EA"/>
    <w:rsid w:val="00606809"/>
    <w:rsid w:val="0061572B"/>
    <w:rsid w:val="0062233A"/>
    <w:rsid w:val="0068082E"/>
    <w:rsid w:val="00685D91"/>
    <w:rsid w:val="00695DBD"/>
    <w:rsid w:val="006A39BF"/>
    <w:rsid w:val="006D3760"/>
    <w:rsid w:val="006E352E"/>
    <w:rsid w:val="006F407A"/>
    <w:rsid w:val="006F4947"/>
    <w:rsid w:val="006F5277"/>
    <w:rsid w:val="007043D6"/>
    <w:rsid w:val="00744BEB"/>
    <w:rsid w:val="007600B7"/>
    <w:rsid w:val="0076194E"/>
    <w:rsid w:val="0078338E"/>
    <w:rsid w:val="00790748"/>
    <w:rsid w:val="00794333"/>
    <w:rsid w:val="007C7F7A"/>
    <w:rsid w:val="007D2637"/>
    <w:rsid w:val="007F6418"/>
    <w:rsid w:val="0080083B"/>
    <w:rsid w:val="00807597"/>
    <w:rsid w:val="00850E2D"/>
    <w:rsid w:val="00852ABE"/>
    <w:rsid w:val="00860B0A"/>
    <w:rsid w:val="008629DA"/>
    <w:rsid w:val="008718CF"/>
    <w:rsid w:val="00880F61"/>
    <w:rsid w:val="008C677A"/>
    <w:rsid w:val="009220A7"/>
    <w:rsid w:val="00926B6F"/>
    <w:rsid w:val="00934AAF"/>
    <w:rsid w:val="0097302D"/>
    <w:rsid w:val="00990E52"/>
    <w:rsid w:val="009D2A67"/>
    <w:rsid w:val="009E4407"/>
    <w:rsid w:val="00A131A5"/>
    <w:rsid w:val="00A151F6"/>
    <w:rsid w:val="00A174C3"/>
    <w:rsid w:val="00A22B85"/>
    <w:rsid w:val="00A30780"/>
    <w:rsid w:val="00A324BE"/>
    <w:rsid w:val="00A4317D"/>
    <w:rsid w:val="00A451DB"/>
    <w:rsid w:val="00A4683C"/>
    <w:rsid w:val="00A70661"/>
    <w:rsid w:val="00A72CC9"/>
    <w:rsid w:val="00A756B9"/>
    <w:rsid w:val="00A85ECC"/>
    <w:rsid w:val="00A9526F"/>
    <w:rsid w:val="00AB0E07"/>
    <w:rsid w:val="00AC4339"/>
    <w:rsid w:val="00AD3C79"/>
    <w:rsid w:val="00AD7C71"/>
    <w:rsid w:val="00AF1ED3"/>
    <w:rsid w:val="00B12DFB"/>
    <w:rsid w:val="00B16BEE"/>
    <w:rsid w:val="00B600FE"/>
    <w:rsid w:val="00B61DD2"/>
    <w:rsid w:val="00B632A1"/>
    <w:rsid w:val="00B75558"/>
    <w:rsid w:val="00BA0BB5"/>
    <w:rsid w:val="00BC30A2"/>
    <w:rsid w:val="00BD14BB"/>
    <w:rsid w:val="00C217BD"/>
    <w:rsid w:val="00C37764"/>
    <w:rsid w:val="00C408BF"/>
    <w:rsid w:val="00C42004"/>
    <w:rsid w:val="00C54EFB"/>
    <w:rsid w:val="00C70080"/>
    <w:rsid w:val="00C74CA2"/>
    <w:rsid w:val="00CB0B33"/>
    <w:rsid w:val="00CB7E3E"/>
    <w:rsid w:val="00CD3CA9"/>
    <w:rsid w:val="00CD7815"/>
    <w:rsid w:val="00CE0A31"/>
    <w:rsid w:val="00D01732"/>
    <w:rsid w:val="00D052CE"/>
    <w:rsid w:val="00D2384E"/>
    <w:rsid w:val="00D24AFD"/>
    <w:rsid w:val="00D352A4"/>
    <w:rsid w:val="00D40032"/>
    <w:rsid w:val="00D47462"/>
    <w:rsid w:val="00D533BB"/>
    <w:rsid w:val="00D55444"/>
    <w:rsid w:val="00D711D8"/>
    <w:rsid w:val="00D8099F"/>
    <w:rsid w:val="00D80A48"/>
    <w:rsid w:val="00DA763B"/>
    <w:rsid w:val="00DC4E12"/>
    <w:rsid w:val="00DC75B3"/>
    <w:rsid w:val="00DD34E4"/>
    <w:rsid w:val="00DE4C5D"/>
    <w:rsid w:val="00DF5918"/>
    <w:rsid w:val="00DF6AD2"/>
    <w:rsid w:val="00E00F6F"/>
    <w:rsid w:val="00E01ED2"/>
    <w:rsid w:val="00E05DA5"/>
    <w:rsid w:val="00E1509C"/>
    <w:rsid w:val="00E1619C"/>
    <w:rsid w:val="00E1740C"/>
    <w:rsid w:val="00E1744E"/>
    <w:rsid w:val="00E30AE8"/>
    <w:rsid w:val="00E31FC2"/>
    <w:rsid w:val="00E3305D"/>
    <w:rsid w:val="00E36FC6"/>
    <w:rsid w:val="00E4334B"/>
    <w:rsid w:val="00E46FB6"/>
    <w:rsid w:val="00E54A7F"/>
    <w:rsid w:val="00E61FFF"/>
    <w:rsid w:val="00E72397"/>
    <w:rsid w:val="00E85795"/>
    <w:rsid w:val="00EA51E0"/>
    <w:rsid w:val="00EA5F2A"/>
    <w:rsid w:val="00EB3741"/>
    <w:rsid w:val="00ED3F8D"/>
    <w:rsid w:val="00EF4B05"/>
    <w:rsid w:val="00EF5186"/>
    <w:rsid w:val="00EF7E4B"/>
    <w:rsid w:val="00F0437E"/>
    <w:rsid w:val="00F2038A"/>
    <w:rsid w:val="00F27D3E"/>
    <w:rsid w:val="00F30343"/>
    <w:rsid w:val="00F4571A"/>
    <w:rsid w:val="00F46C19"/>
    <w:rsid w:val="00F67352"/>
    <w:rsid w:val="00F735FE"/>
    <w:rsid w:val="00F74462"/>
    <w:rsid w:val="00F77099"/>
    <w:rsid w:val="00F85C44"/>
    <w:rsid w:val="00F939B4"/>
    <w:rsid w:val="00F94267"/>
    <w:rsid w:val="00FA5052"/>
    <w:rsid w:val="00FB0F38"/>
    <w:rsid w:val="00FB5323"/>
    <w:rsid w:val="00FC0AAE"/>
    <w:rsid w:val="00FC570B"/>
    <w:rsid w:val="00FC5ED8"/>
    <w:rsid w:val="00FE22E3"/>
    <w:rsid w:val="00FF446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FF404FA"/>
  <w15:docId w15:val="{0D58B894-3547-4EA4-80C2-9715B0BB05A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318FC"/>
    <w:rPr>
      <w:color w:val="000000" w:themeColor="tex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5A2970"/>
    <w:pPr>
      <w:tabs>
        <w:tab w:val="center" w:pos="4513"/>
        <w:tab w:val="right" w:pos="9026"/>
      </w:tabs>
      <w:spacing w:after="0" w:line="240" w:lineRule="auto"/>
    </w:pPr>
  </w:style>
  <w:style w:type="character" w:customStyle="1" w:styleId="HeaderChar">
    <w:name w:val="Header Char"/>
    <w:basedOn w:val="DefaultParagraphFont"/>
    <w:link w:val="Header"/>
    <w:uiPriority w:val="99"/>
    <w:rsid w:val="005A2970"/>
    <w:rPr>
      <w:color w:val="000000" w:themeColor="text1"/>
    </w:rPr>
  </w:style>
  <w:style w:type="paragraph" w:styleId="Footer">
    <w:name w:val="footer"/>
    <w:basedOn w:val="Normal"/>
    <w:link w:val="FooterChar"/>
    <w:uiPriority w:val="99"/>
    <w:unhideWhenUsed/>
    <w:rsid w:val="005A2970"/>
    <w:pPr>
      <w:tabs>
        <w:tab w:val="center" w:pos="4513"/>
        <w:tab w:val="right" w:pos="9026"/>
      </w:tabs>
      <w:spacing w:after="0" w:line="240" w:lineRule="auto"/>
    </w:pPr>
  </w:style>
  <w:style w:type="character" w:customStyle="1" w:styleId="FooterChar">
    <w:name w:val="Footer Char"/>
    <w:basedOn w:val="DefaultParagraphFont"/>
    <w:link w:val="Footer"/>
    <w:uiPriority w:val="99"/>
    <w:rsid w:val="005A2970"/>
    <w:rPr>
      <w:color w:val="000000" w:themeColor="text1"/>
    </w:rPr>
  </w:style>
  <w:style w:type="paragraph" w:styleId="BalloonText">
    <w:name w:val="Balloon Text"/>
    <w:basedOn w:val="Normal"/>
    <w:link w:val="BalloonTextChar"/>
    <w:uiPriority w:val="99"/>
    <w:semiHidden/>
    <w:unhideWhenUsed/>
    <w:rsid w:val="005A2970"/>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5A2970"/>
    <w:rPr>
      <w:rFonts w:ascii="Tahoma" w:hAnsi="Tahoma" w:cs="Tahoma"/>
      <w:color w:val="000000" w:themeColor="text1"/>
      <w:sz w:val="16"/>
      <w:szCs w:val="16"/>
    </w:rPr>
  </w:style>
  <w:style w:type="table" w:styleId="TableGrid">
    <w:name w:val="Table Grid"/>
    <w:basedOn w:val="TableNormal"/>
    <w:uiPriority w:val="39"/>
    <w:rsid w:val="000C466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0C4667"/>
    <w:rPr>
      <w:color w:val="0000FF" w:themeColor="hyperlink"/>
      <w:u w:val="single"/>
    </w:rPr>
  </w:style>
  <w:style w:type="paragraph" w:customStyle="1" w:styleId="Default">
    <w:name w:val="Default"/>
    <w:rsid w:val="00BD14BB"/>
    <w:pPr>
      <w:autoSpaceDE w:val="0"/>
      <w:autoSpaceDN w:val="0"/>
      <w:adjustRightInd w:val="0"/>
      <w:spacing w:after="0" w:line="240" w:lineRule="auto"/>
    </w:pPr>
    <w:rPr>
      <w:rFonts w:ascii="Calibri" w:hAnsi="Calibri" w:cs="Calibri"/>
      <w:color w:val="000000"/>
      <w:sz w:val="24"/>
      <w:szCs w:val="24"/>
    </w:rPr>
  </w:style>
  <w:style w:type="paragraph" w:styleId="ListParagraph">
    <w:name w:val="List Paragraph"/>
    <w:basedOn w:val="Normal"/>
    <w:uiPriority w:val="34"/>
    <w:qFormat/>
    <w:rsid w:val="00CB0B33"/>
    <w:pPr>
      <w:spacing w:after="160" w:line="259" w:lineRule="auto"/>
      <w:ind w:left="720"/>
      <w:contextualSpacing/>
    </w:pPr>
    <w:rPr>
      <w:color w:val="auto"/>
    </w:rPr>
  </w:style>
  <w:style w:type="character" w:styleId="UnresolvedMention">
    <w:name w:val="Unresolved Mention"/>
    <w:basedOn w:val="DefaultParagraphFont"/>
    <w:uiPriority w:val="99"/>
    <w:semiHidden/>
    <w:unhideWhenUsed/>
    <w:rsid w:val="0080083B"/>
    <w:rPr>
      <w:color w:val="605E5C"/>
      <w:shd w:val="clear" w:color="auto" w:fill="E1DFDD"/>
    </w:rPr>
  </w:style>
  <w:style w:type="table" w:customStyle="1" w:styleId="TableGrid2">
    <w:name w:val="Table Grid2"/>
    <w:basedOn w:val="TableNormal"/>
    <w:next w:val="TableGrid"/>
    <w:uiPriority w:val="39"/>
    <w:rsid w:val="002C13A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unhideWhenUsed/>
    <w:rsid w:val="00EB3741"/>
    <w:pPr>
      <w:spacing w:before="100" w:beforeAutospacing="1" w:after="100" w:afterAutospacing="1" w:line="240" w:lineRule="auto"/>
    </w:pPr>
    <w:rPr>
      <w:rFonts w:ascii="Times New Roman" w:eastAsia="Times New Roman" w:hAnsi="Times New Roman" w:cs="Times New Roman"/>
      <w:color w:val="auto"/>
      <w:sz w:val="24"/>
      <w:szCs w:val="24"/>
      <w:lang w:eastAsia="en-GB"/>
    </w:rPr>
  </w:style>
  <w:style w:type="character" w:styleId="FollowedHyperlink">
    <w:name w:val="FollowedHyperlink"/>
    <w:basedOn w:val="DefaultParagraphFont"/>
    <w:uiPriority w:val="99"/>
    <w:semiHidden/>
    <w:unhideWhenUsed/>
    <w:rsid w:val="00010D66"/>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51872">
      <w:bodyDiv w:val="1"/>
      <w:marLeft w:val="0"/>
      <w:marRight w:val="0"/>
      <w:marTop w:val="0"/>
      <w:marBottom w:val="0"/>
      <w:divBdr>
        <w:top w:val="none" w:sz="0" w:space="0" w:color="auto"/>
        <w:left w:val="none" w:sz="0" w:space="0" w:color="auto"/>
        <w:bottom w:val="none" w:sz="0" w:space="0" w:color="auto"/>
        <w:right w:val="none" w:sz="0" w:space="0" w:color="auto"/>
      </w:divBdr>
      <w:divsChild>
        <w:div w:id="1402558133">
          <w:marLeft w:val="0"/>
          <w:marRight w:val="0"/>
          <w:marTop w:val="0"/>
          <w:marBottom w:val="0"/>
          <w:divBdr>
            <w:top w:val="none" w:sz="0" w:space="0" w:color="auto"/>
            <w:left w:val="none" w:sz="0" w:space="0" w:color="auto"/>
            <w:bottom w:val="none" w:sz="0" w:space="0" w:color="auto"/>
            <w:right w:val="none" w:sz="0" w:space="0" w:color="auto"/>
          </w:divBdr>
        </w:div>
      </w:divsChild>
    </w:div>
    <w:div w:id="137571195">
      <w:bodyDiv w:val="1"/>
      <w:marLeft w:val="0"/>
      <w:marRight w:val="0"/>
      <w:marTop w:val="0"/>
      <w:marBottom w:val="0"/>
      <w:divBdr>
        <w:top w:val="none" w:sz="0" w:space="0" w:color="auto"/>
        <w:left w:val="none" w:sz="0" w:space="0" w:color="auto"/>
        <w:bottom w:val="none" w:sz="0" w:space="0" w:color="auto"/>
        <w:right w:val="none" w:sz="0" w:space="0" w:color="auto"/>
      </w:divBdr>
    </w:div>
    <w:div w:id="288056608">
      <w:bodyDiv w:val="1"/>
      <w:marLeft w:val="0"/>
      <w:marRight w:val="0"/>
      <w:marTop w:val="0"/>
      <w:marBottom w:val="0"/>
      <w:divBdr>
        <w:top w:val="none" w:sz="0" w:space="0" w:color="auto"/>
        <w:left w:val="none" w:sz="0" w:space="0" w:color="auto"/>
        <w:bottom w:val="none" w:sz="0" w:space="0" w:color="auto"/>
        <w:right w:val="none" w:sz="0" w:space="0" w:color="auto"/>
      </w:divBdr>
      <w:divsChild>
        <w:div w:id="1862084724">
          <w:marLeft w:val="0"/>
          <w:marRight w:val="0"/>
          <w:marTop w:val="0"/>
          <w:marBottom w:val="0"/>
          <w:divBdr>
            <w:top w:val="none" w:sz="0" w:space="0" w:color="auto"/>
            <w:left w:val="none" w:sz="0" w:space="0" w:color="auto"/>
            <w:bottom w:val="none" w:sz="0" w:space="0" w:color="auto"/>
            <w:right w:val="none" w:sz="0" w:space="0" w:color="auto"/>
          </w:divBdr>
        </w:div>
      </w:divsChild>
    </w:div>
    <w:div w:id="586426792">
      <w:bodyDiv w:val="1"/>
      <w:marLeft w:val="0"/>
      <w:marRight w:val="0"/>
      <w:marTop w:val="0"/>
      <w:marBottom w:val="0"/>
      <w:divBdr>
        <w:top w:val="none" w:sz="0" w:space="0" w:color="auto"/>
        <w:left w:val="none" w:sz="0" w:space="0" w:color="auto"/>
        <w:bottom w:val="none" w:sz="0" w:space="0" w:color="auto"/>
        <w:right w:val="none" w:sz="0" w:space="0" w:color="auto"/>
      </w:divBdr>
    </w:div>
    <w:div w:id="632174631">
      <w:bodyDiv w:val="1"/>
      <w:marLeft w:val="0"/>
      <w:marRight w:val="0"/>
      <w:marTop w:val="0"/>
      <w:marBottom w:val="0"/>
      <w:divBdr>
        <w:top w:val="none" w:sz="0" w:space="0" w:color="auto"/>
        <w:left w:val="none" w:sz="0" w:space="0" w:color="auto"/>
        <w:bottom w:val="none" w:sz="0" w:space="0" w:color="auto"/>
        <w:right w:val="none" w:sz="0" w:space="0" w:color="auto"/>
      </w:divBdr>
    </w:div>
    <w:div w:id="640886092">
      <w:bodyDiv w:val="1"/>
      <w:marLeft w:val="0"/>
      <w:marRight w:val="0"/>
      <w:marTop w:val="0"/>
      <w:marBottom w:val="0"/>
      <w:divBdr>
        <w:top w:val="none" w:sz="0" w:space="0" w:color="auto"/>
        <w:left w:val="none" w:sz="0" w:space="0" w:color="auto"/>
        <w:bottom w:val="none" w:sz="0" w:space="0" w:color="auto"/>
        <w:right w:val="none" w:sz="0" w:space="0" w:color="auto"/>
      </w:divBdr>
      <w:divsChild>
        <w:div w:id="397169567">
          <w:marLeft w:val="0"/>
          <w:marRight w:val="0"/>
          <w:marTop w:val="0"/>
          <w:marBottom w:val="0"/>
          <w:divBdr>
            <w:top w:val="none" w:sz="0" w:space="0" w:color="auto"/>
            <w:left w:val="none" w:sz="0" w:space="0" w:color="auto"/>
            <w:bottom w:val="none" w:sz="0" w:space="0" w:color="auto"/>
            <w:right w:val="none" w:sz="0" w:space="0" w:color="auto"/>
          </w:divBdr>
        </w:div>
      </w:divsChild>
    </w:div>
    <w:div w:id="741173437">
      <w:bodyDiv w:val="1"/>
      <w:marLeft w:val="0"/>
      <w:marRight w:val="0"/>
      <w:marTop w:val="0"/>
      <w:marBottom w:val="0"/>
      <w:divBdr>
        <w:top w:val="none" w:sz="0" w:space="0" w:color="auto"/>
        <w:left w:val="none" w:sz="0" w:space="0" w:color="auto"/>
        <w:bottom w:val="none" w:sz="0" w:space="0" w:color="auto"/>
        <w:right w:val="none" w:sz="0" w:space="0" w:color="auto"/>
      </w:divBdr>
    </w:div>
    <w:div w:id="1017538459">
      <w:bodyDiv w:val="1"/>
      <w:marLeft w:val="0"/>
      <w:marRight w:val="0"/>
      <w:marTop w:val="0"/>
      <w:marBottom w:val="0"/>
      <w:divBdr>
        <w:top w:val="none" w:sz="0" w:space="0" w:color="auto"/>
        <w:left w:val="none" w:sz="0" w:space="0" w:color="auto"/>
        <w:bottom w:val="none" w:sz="0" w:space="0" w:color="auto"/>
        <w:right w:val="none" w:sz="0" w:space="0" w:color="auto"/>
      </w:divBdr>
      <w:divsChild>
        <w:div w:id="2021274152">
          <w:marLeft w:val="0"/>
          <w:marRight w:val="0"/>
          <w:marTop w:val="0"/>
          <w:marBottom w:val="0"/>
          <w:divBdr>
            <w:top w:val="none" w:sz="0" w:space="0" w:color="auto"/>
            <w:left w:val="none" w:sz="0" w:space="0" w:color="auto"/>
            <w:bottom w:val="none" w:sz="0" w:space="0" w:color="auto"/>
            <w:right w:val="none" w:sz="0" w:space="0" w:color="auto"/>
          </w:divBdr>
        </w:div>
      </w:divsChild>
    </w:div>
    <w:div w:id="1431198989">
      <w:bodyDiv w:val="1"/>
      <w:marLeft w:val="0"/>
      <w:marRight w:val="0"/>
      <w:marTop w:val="0"/>
      <w:marBottom w:val="0"/>
      <w:divBdr>
        <w:top w:val="none" w:sz="0" w:space="0" w:color="auto"/>
        <w:left w:val="none" w:sz="0" w:space="0" w:color="auto"/>
        <w:bottom w:val="none" w:sz="0" w:space="0" w:color="auto"/>
        <w:right w:val="none" w:sz="0" w:space="0" w:color="auto"/>
      </w:divBdr>
    </w:div>
    <w:div w:id="1941335842">
      <w:bodyDiv w:val="1"/>
      <w:marLeft w:val="0"/>
      <w:marRight w:val="0"/>
      <w:marTop w:val="0"/>
      <w:marBottom w:val="0"/>
      <w:divBdr>
        <w:top w:val="none" w:sz="0" w:space="0" w:color="auto"/>
        <w:left w:val="none" w:sz="0" w:space="0" w:color="auto"/>
        <w:bottom w:val="none" w:sz="0" w:space="0" w:color="auto"/>
        <w:right w:val="none" w:sz="0" w:space="0" w:color="auto"/>
      </w:divBdr>
      <w:divsChild>
        <w:div w:id="449906801">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ww.eventbrite.co.uk/e/696536267727?aff=oddtdtcreator" TargetMode="External"/><Relationship Id="rId18" Type="http://schemas.openxmlformats.org/officeDocument/2006/relationships/hyperlink" Target="https://www.eventbrite.co.uk/e/699525699197?aff=oddtdtcreator" TargetMode="External"/><Relationship Id="rId26" Type="http://schemas.openxmlformats.org/officeDocument/2006/relationships/hyperlink" Target="https://www.eventbrite.co.uk/e/699514776527?aff=oddtdtcreator" TargetMode="External"/><Relationship Id="rId21" Type="http://schemas.openxmlformats.org/officeDocument/2006/relationships/hyperlink" Target="https://www.eventbrite.com/e/family-action-young-carers-and-the-school-census-tickets-696785824157?aff=oddtdtcreator" TargetMode="External"/><Relationship Id="rId34" Type="http://schemas.openxmlformats.org/officeDocument/2006/relationships/footer" Target="footer1.xml"/><Relationship Id="rId7" Type="http://schemas.openxmlformats.org/officeDocument/2006/relationships/settings" Target="settings.xml"/><Relationship Id="rId12" Type="http://schemas.openxmlformats.org/officeDocument/2006/relationships/hyperlink" Target="https://www.family-action.org.uk/what-we-do/children-families/young-carers-windsor-maidenhead/" TargetMode="External"/><Relationship Id="rId17" Type="http://schemas.openxmlformats.org/officeDocument/2006/relationships/hyperlink" Target="https://www.eventbrite.co.uk/e/699524234817?aff=oddtdtcreator" TargetMode="External"/><Relationship Id="rId25" Type="http://schemas.openxmlformats.org/officeDocument/2006/relationships/hyperlink" Target="https://www.eventbrite.co.uk/e/699513552867?aff=oddtdtcreator" TargetMode="External"/><Relationship Id="rId33"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hyperlink" Target="https://www.eventbrite.co.uk/e/699521877767?aff=oddtdtcreator" TargetMode="External"/><Relationship Id="rId20" Type="http://schemas.openxmlformats.org/officeDocument/2006/relationships/hyperlink" Target="https://www.eventbrite.co.uk/e/696528133397?aff=oddtdtcreator" TargetMode="External"/><Relationship Id="rId29" Type="http://schemas.openxmlformats.org/officeDocument/2006/relationships/hyperlink" Target="https://www.eventbrite.com/e/how-do-adult-healthcare-services-consider-young-carers-in-households-tickets-699565789107?aff=oddtdtcreator"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mailto:rbwm.yc@family-action.org.uk" TargetMode="External"/><Relationship Id="rId24" Type="http://schemas.openxmlformats.org/officeDocument/2006/relationships/hyperlink" Target="https://www.eventbrite.co.uk/e/699510854797?aff=oddtdtcreator" TargetMode="External"/><Relationship Id="rId32" Type="http://schemas.openxmlformats.org/officeDocument/2006/relationships/header" Target="header1.xml"/><Relationship Id="rId37" Type="http://schemas.openxmlformats.org/officeDocument/2006/relationships/theme" Target="theme/theme1.xml"/><Relationship Id="rId5" Type="http://schemas.openxmlformats.org/officeDocument/2006/relationships/numbering" Target="numbering.xml"/><Relationship Id="rId15" Type="http://schemas.openxmlformats.org/officeDocument/2006/relationships/hyperlink" Target="https://www.eventbrite.com/e/family-action-introduction-to-young-carers-tickets-696827328297?aff=oddtdtcreator" TargetMode="External"/><Relationship Id="rId23" Type="http://schemas.openxmlformats.org/officeDocument/2006/relationships/hyperlink" Target="https://www.eventbrite.co.uk/e/699506150727?aff=oddtdtcreator" TargetMode="External"/><Relationship Id="rId28" Type="http://schemas.openxmlformats.org/officeDocument/2006/relationships/hyperlink" Target="https://www.eventbrite.co.uk/e/699517544807?aff=oddtdtcreator" TargetMode="External"/><Relationship Id="rId36" Type="http://schemas.openxmlformats.org/officeDocument/2006/relationships/fontTable" Target="fontTable.xml"/><Relationship Id="rId10" Type="http://schemas.openxmlformats.org/officeDocument/2006/relationships/endnotes" Target="endnotes.xml"/><Relationship Id="rId19" Type="http://schemas.openxmlformats.org/officeDocument/2006/relationships/hyperlink" Target="https://www.eventbrite.co.uk/e/699526993067?aff=oddtdtcreator" TargetMode="External"/><Relationship Id="rId31" Type="http://schemas.openxmlformats.org/officeDocument/2006/relationships/hyperlink" Target="https://www.eventbrite.co.uk/e/699692287467?aff=oddtdtcreator"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www.eventbrite.com/e/family-action-introduction-to-young-carers-tickets-696825934127?aff=oddtdtcreator" TargetMode="External"/><Relationship Id="rId22" Type="http://schemas.openxmlformats.org/officeDocument/2006/relationships/hyperlink" Target="https://www.eventbrite.com/e/family-action-young-carers-and-the-school-census-tickets-696787689737?aff=oddtdtcreator" TargetMode="External"/><Relationship Id="rId27" Type="http://schemas.openxmlformats.org/officeDocument/2006/relationships/hyperlink" Target="https://www.eventbrite.co.uk/e/699516210817?aff=oddtdtcreator" TargetMode="External"/><Relationship Id="rId30" Type="http://schemas.openxmlformats.org/officeDocument/2006/relationships/hyperlink" Target="https://www.eventbrite.co.uk/e/699591917257?aff=oddtdtcreator" TargetMode="External"/><Relationship Id="rId35" Type="http://schemas.openxmlformats.org/officeDocument/2006/relationships/header" Target="header3.xml"/><Relationship Id="rId8" Type="http://schemas.openxmlformats.org/officeDocument/2006/relationships/webSettings" Target="webSettings.xml"/><Relationship Id="rId3" Type="http://schemas.openxmlformats.org/officeDocument/2006/relationships/customXml" Target="../customXml/item3.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2" Type="http://schemas.openxmlformats.org/officeDocument/2006/relationships/image" Target="media/image1.jpeg"/><Relationship Id="rId1" Type="http://schemas.openxmlformats.org/officeDocument/2006/relationships/image" Target="media/image2.png"/></Relationships>
</file>

<file path=word/_rels/header3.xml.rels><?xml version="1.0" encoding="UTF-8" standalone="yes"?>
<Relationships xmlns="http://schemas.openxmlformats.org/package/2006/relationships"><Relationship Id="rId1" Type="http://schemas.openxmlformats.org/officeDocument/2006/relationships/image" Target="media/image3.jpeg"/></Relationships>
</file>

<file path=word/_rels/settings.xml.rels><?xml version="1.0" encoding="UTF-8" standalone="yes"?>
<Relationships xmlns="http://schemas.openxmlformats.org/package/2006/relationships"><Relationship Id="rId1" Type="http://schemas.openxmlformats.org/officeDocument/2006/relationships/attachedTemplate" Target="file:///E:\10142%20Newsletter%203%20temp.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54EDF0159A5E2C41AB6A42718A831A62" ma:contentTypeVersion="16" ma:contentTypeDescription="Create a new document." ma:contentTypeScope="" ma:versionID="fec46a221bf6494b70c9755aadaf21d9">
  <xsd:schema xmlns:xsd="http://www.w3.org/2001/XMLSchema" xmlns:xs="http://www.w3.org/2001/XMLSchema" xmlns:p="http://schemas.microsoft.com/office/2006/metadata/properties" xmlns:ns2="e0c48c3e-2b59-4a78-84ce-36b4e83335ad" xmlns:ns3="8b06b602-7339-4566-9369-a0a5725096df" targetNamespace="http://schemas.microsoft.com/office/2006/metadata/properties" ma:root="true" ma:fieldsID="432984ff9ab9094714a0405b7bb8ef36" ns2:_="" ns3:_="">
    <xsd:import namespace="e0c48c3e-2b59-4a78-84ce-36b4e83335ad"/>
    <xsd:import namespace="8b06b602-7339-4566-9369-a0a5725096df"/>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LengthInSeconds" minOccurs="0"/>
                <xsd:element ref="ns2:MediaServiceDateTaken" minOccurs="0"/>
                <xsd:element ref="ns2:lcf76f155ced4ddcb4097134ff3c332f" minOccurs="0"/>
                <xsd:element ref="ns3:TaxCatchAll" minOccurs="0"/>
                <xsd:element ref="ns2:MediaServiceGenerationTime" minOccurs="0"/>
                <xsd:element ref="ns2:MediaServiceEventHashCode" minOccurs="0"/>
                <xsd:element ref="ns2:MediaServiceOCR" minOccurs="0"/>
                <xsd:element ref="ns3:SharedWithUsers" minOccurs="0"/>
                <xsd:element ref="ns3:SharedWithDetails" minOccurs="0"/>
                <xsd:element ref="ns2:MediaServiceLocation"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0c48c3e-2b59-4a78-84ce-36b4e83335a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LengthInSeconds" ma:index="12" nillable="true" ma:displayName="MediaLengthInSeconds" ma:hidden="true" ma:internalName="MediaLengthInSeconds" ma:readOnly="true">
      <xsd:simpleType>
        <xsd:restriction base="dms:Unknown"/>
      </xsd:simpleType>
    </xsd:element>
    <xsd:element name="MediaServiceDateTaken" ma:index="13" nillable="true" ma:displayName="MediaServiceDateTaken" ma:hidden="true" ma:internalName="MediaServiceDateTaken" ma:readOnly="true">
      <xsd:simpleType>
        <xsd:restriction base="dms:Text"/>
      </xsd:simpleType>
    </xsd:element>
    <xsd:element name="lcf76f155ced4ddcb4097134ff3c332f" ma:index="15" nillable="true" ma:taxonomy="true" ma:internalName="lcf76f155ced4ddcb4097134ff3c332f" ma:taxonomyFieldName="MediaServiceImageTags" ma:displayName="Image Tags" ma:readOnly="false" ma:fieldId="{5cf76f15-5ced-4ddc-b409-7134ff3c332f}" ma:taxonomyMulti="true" ma:sspId="5d692d3a-b03c-4a23-87c2-d7108a372d6c" ma:termSetId="09814cd3-568e-fe90-9814-8d621ff8fb84" ma:anchorId="fba54fb3-c3e1-fe81-a776-ca4b69148c4d" ma:open="true" ma:isKeyword="false">
      <xsd:complexType>
        <xsd:sequence>
          <xsd:element ref="pc:Terms" minOccurs="0" maxOccurs="1"/>
        </xsd:sequence>
      </xsd:complex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OCR" ma:index="19" nillable="true" ma:displayName="Extracted Text" ma:internalName="MediaServiceOCR" ma:readOnly="true">
      <xsd:simpleType>
        <xsd:restriction base="dms:Note">
          <xsd:maxLength value="255"/>
        </xsd:restriction>
      </xsd:simpleType>
    </xsd:element>
    <xsd:element name="MediaServiceLocation" ma:index="22" nillable="true" ma:displayName="Location" ma:internalName="MediaServiceLocation" ma:readOnly="true">
      <xsd:simpleType>
        <xsd:restriction base="dms:Text"/>
      </xsd:simpleType>
    </xsd:element>
    <xsd:element name="MediaServiceObjectDetectorVersions" ma:index="23" nillable="true" ma:displayName="MediaServiceObjectDetectorVersions"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8b06b602-7339-4566-9369-a0a5725096df" elementFormDefault="qualified">
    <xsd:import namespace="http://schemas.microsoft.com/office/2006/documentManagement/types"/>
    <xsd:import namespace="http://schemas.microsoft.com/office/infopath/2007/PartnerControls"/>
    <xsd:element name="TaxCatchAll" ma:index="16" nillable="true" ma:displayName="Taxonomy Catch All Column" ma:hidden="true" ma:list="{62f43b1f-6d04-46d9-aed2-4a50aced44ef}" ma:internalName="TaxCatchAll" ma:showField="CatchAllData" ma:web="8b06b602-7339-4566-9369-a0a5725096df">
      <xsd:complexType>
        <xsd:complexContent>
          <xsd:extension base="dms:MultiChoiceLookup">
            <xsd:sequence>
              <xsd:element name="Value" type="dms:Lookup" maxOccurs="unbounded" minOccurs="0" nillable="true"/>
            </xsd:sequence>
          </xsd:extension>
        </xsd:complexContent>
      </xsd:complexType>
    </xsd:element>
    <xsd:element name="SharedWithUsers" ma:index="2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1"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TaxCatchAll xmlns="8b06b602-7339-4566-9369-a0a5725096df" xsi:nil="true"/>
    <lcf76f155ced4ddcb4097134ff3c332f xmlns="e0c48c3e-2b59-4a78-84ce-36b4e83335ad">
      <Terms xmlns="http://schemas.microsoft.com/office/infopath/2007/PartnerControls"/>
    </lcf76f155ced4ddcb4097134ff3c332f>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31EE7AA-864E-41C6-8D6A-C2171CFFB7C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e0c48c3e-2b59-4a78-84ce-36b4e83335ad"/>
    <ds:schemaRef ds:uri="8b06b602-7339-4566-9369-a0a5725096d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DF0F9C9A-8A01-40E0-86C6-DC0C9D073751}">
  <ds:schemaRefs>
    <ds:schemaRef ds:uri="http://schemas.microsoft.com/sharepoint/v3/contenttype/forms"/>
  </ds:schemaRefs>
</ds:datastoreItem>
</file>

<file path=customXml/itemProps3.xml><?xml version="1.0" encoding="utf-8"?>
<ds:datastoreItem xmlns:ds="http://schemas.openxmlformats.org/officeDocument/2006/customXml" ds:itemID="{24296640-5F0F-407E-92A5-4CEAD7861BB5}">
  <ds:schemaRefs>
    <ds:schemaRef ds:uri="http://schemas.microsoft.com/office/2006/metadata/properties"/>
    <ds:schemaRef ds:uri="http://schemas.microsoft.com/office/infopath/2007/PartnerControls"/>
    <ds:schemaRef ds:uri="8b06b602-7339-4566-9369-a0a5725096df"/>
    <ds:schemaRef ds:uri="e0c48c3e-2b59-4a78-84ce-36b4e83335ad"/>
  </ds:schemaRefs>
</ds:datastoreItem>
</file>

<file path=customXml/itemProps4.xml><?xml version="1.0" encoding="utf-8"?>
<ds:datastoreItem xmlns:ds="http://schemas.openxmlformats.org/officeDocument/2006/customXml" ds:itemID="{4B48CF8C-D313-4A5F-9708-33B64FE48D8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10142 Newsletter 3 temp</Template>
  <TotalTime>230</TotalTime>
  <Pages>3</Pages>
  <Words>1061</Words>
  <Characters>6053</Characters>
  <Application>Microsoft Office Word</Application>
  <DocSecurity>0</DocSecurity>
  <Lines>50</Lines>
  <Paragraphs>14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7100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Sarah Collin</cp:lastModifiedBy>
  <cp:revision>68</cp:revision>
  <dcterms:created xsi:type="dcterms:W3CDTF">2023-08-10T11:58:00Z</dcterms:created>
  <dcterms:modified xsi:type="dcterms:W3CDTF">2023-08-16T15:28:00Z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0x01010054EDF0159A5E2C41AB6A42718A831A62</vt:lpwstr>
  </property>
  <property fmtid="{D5CDD505-2E9C-101B-9397-08002B2CF9AE}" pid="3" name="Order">
    <vt:r8>250600</vt:r8>
  </property>
  <property fmtid="{D5CDD505-2E9C-101B-9397-08002B2CF9AE}" pid="4" name="MediaServiceImageTags">
    <vt:lpwstr/>
  </property>
</Properties>
</file>